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1B36" w:rsidRPr="00BB1B36" w:rsidRDefault="00BB1B36" w:rsidP="00051932">
      <w:pPr>
        <w:pStyle w:val="TYTDZOZNoznaczenietytuulubdziau"/>
        <w:spacing w:before="0" w:line="240" w:lineRule="auto"/>
        <w:ind w:left="7082"/>
        <w:jc w:val="left"/>
        <w:rPr>
          <w:caps w:val="0"/>
        </w:rPr>
      </w:pPr>
      <w:bookmarkStart w:id="0" w:name="_GoBack"/>
      <w:bookmarkEnd w:id="0"/>
      <w:r w:rsidRPr="00BB1B36">
        <w:t>Z</w:t>
      </w:r>
      <w:r w:rsidRPr="00BB1B36">
        <w:rPr>
          <w:caps w:val="0"/>
        </w:rPr>
        <w:t xml:space="preserve">ałącznik </w:t>
      </w:r>
    </w:p>
    <w:p w:rsidR="00051932" w:rsidRDefault="00BB1B36" w:rsidP="00051932">
      <w:pPr>
        <w:pStyle w:val="TYTDZOZNoznaczenietytuulubdziau"/>
        <w:spacing w:before="0" w:line="240" w:lineRule="auto"/>
        <w:ind w:left="7082"/>
        <w:jc w:val="left"/>
        <w:rPr>
          <w:caps w:val="0"/>
        </w:rPr>
      </w:pPr>
      <w:r w:rsidRPr="00BB1B36">
        <w:rPr>
          <w:caps w:val="0"/>
        </w:rPr>
        <w:t xml:space="preserve">do ustawy </w:t>
      </w:r>
    </w:p>
    <w:p w:rsidR="00A56303" w:rsidRDefault="00BB1B36" w:rsidP="00051932">
      <w:pPr>
        <w:pStyle w:val="TYTDZOZNoznaczenietytuulubdziau"/>
        <w:spacing w:before="0" w:line="240" w:lineRule="auto"/>
        <w:ind w:left="7082"/>
        <w:jc w:val="left"/>
      </w:pPr>
      <w:r w:rsidRPr="00BB1B36">
        <w:rPr>
          <w:caps w:val="0"/>
        </w:rPr>
        <w:t xml:space="preserve">z dnia </w:t>
      </w:r>
    </w:p>
    <w:p w:rsidR="00BB1B36" w:rsidRDefault="0099799B" w:rsidP="00051932">
      <w:pPr>
        <w:pStyle w:val="TYTDZOZNoznaczenietytuulubdziau"/>
        <w:spacing w:before="0" w:line="240" w:lineRule="auto"/>
        <w:ind w:left="7082"/>
        <w:jc w:val="left"/>
        <w:rPr>
          <w:caps w:val="0"/>
        </w:rPr>
      </w:pPr>
      <w:r>
        <w:t>(</w:t>
      </w:r>
      <w:r>
        <w:rPr>
          <w:caps w:val="0"/>
        </w:rPr>
        <w:t>poz….)</w:t>
      </w:r>
    </w:p>
    <w:p w:rsidR="00051932" w:rsidRPr="00051932" w:rsidRDefault="00051932" w:rsidP="00051932"/>
    <w:p w:rsidR="0006671F" w:rsidRPr="00BB1B36" w:rsidRDefault="0006671F" w:rsidP="0006671F">
      <w:pPr>
        <w:pStyle w:val="TYTDZOZNoznaczenietytuulubdziau"/>
        <w:rPr>
          <w:rFonts w:cs="Times New Roman"/>
        </w:rPr>
      </w:pPr>
      <w:r w:rsidRPr="00BB1B36">
        <w:t>Strefy</w:t>
      </w:r>
      <w:r>
        <w:t>, w których dokonuje się oceny jakości powietrza, w tym ich nazwy, KODy I OBSZARy</w:t>
      </w:r>
    </w:p>
    <w:p w:rsidR="00EF1A74" w:rsidRPr="00BB1B36" w:rsidRDefault="00EF1A74" w:rsidP="00EF1A74">
      <w:pPr>
        <w:rPr>
          <w:rFonts w:cs="Times New Roman"/>
          <w:szCs w:val="24"/>
        </w:rPr>
      </w:pPr>
    </w:p>
    <w:tbl>
      <w:tblPr>
        <w:tblpPr w:leftFromText="141" w:rightFromText="141" w:vertAnchor="text" w:tblpY="1"/>
        <w:tblOverlap w:val="never"/>
        <w:tblW w:w="8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0"/>
        <w:gridCol w:w="1941"/>
        <w:gridCol w:w="2811"/>
        <w:gridCol w:w="850"/>
        <w:gridCol w:w="1988"/>
      </w:tblGrid>
      <w:tr w:rsidR="00A93446" w:rsidRPr="00BB1B36" w:rsidTr="009F5DC9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EF1A74" w:rsidRPr="00BB1B36" w:rsidRDefault="00EF1A74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BB1B36">
              <w:rPr>
                <w:rFonts w:cs="Times New Roman"/>
                <w:sz w:val="20"/>
              </w:rPr>
              <w:t>Lp.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EF1A74" w:rsidRPr="00BB1B36" w:rsidRDefault="00EF1A74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BB1B36">
              <w:rPr>
                <w:rFonts w:cs="Times New Roman"/>
                <w:sz w:val="20"/>
              </w:rPr>
              <w:t>Województwo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EF1A74" w:rsidRPr="00BB1B36" w:rsidRDefault="00EF1A74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BB1B36">
              <w:rPr>
                <w:rFonts w:cs="Times New Roman"/>
                <w:sz w:val="20"/>
              </w:rPr>
              <w:t>Nazwa strefy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EF1A74" w:rsidRPr="00BB1B36" w:rsidRDefault="00EF1A74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BB1B36">
              <w:rPr>
                <w:rFonts w:cs="Times New Roman"/>
                <w:sz w:val="20"/>
              </w:rPr>
              <w:t>Kod strefy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EF1A74" w:rsidRPr="00BB1B36" w:rsidRDefault="00EF1A74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BB1B36">
              <w:rPr>
                <w:rFonts w:cs="Times New Roman"/>
                <w:sz w:val="20"/>
              </w:rPr>
              <w:t>Obszar strefy</w:t>
            </w:r>
          </w:p>
        </w:tc>
      </w:tr>
      <w:tr w:rsidR="00A93446" w:rsidRPr="00BB1B36" w:rsidTr="009F5DC9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BB1B36" w:rsidRPr="00BB1B36" w:rsidRDefault="00BB1B3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BB1B36">
              <w:rPr>
                <w:rFonts w:cs="Times New Roman"/>
                <w:sz w:val="20"/>
              </w:rPr>
              <w:t>1</w:t>
            </w:r>
          </w:p>
        </w:tc>
        <w:tc>
          <w:tcPr>
            <w:tcW w:w="19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BB1B36" w:rsidRPr="00BB1B36" w:rsidRDefault="00BB1B3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BB1B36">
              <w:rPr>
                <w:rFonts w:cs="Times New Roman"/>
                <w:sz w:val="20"/>
              </w:rPr>
              <w:t>dolnośląskie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BB1B36" w:rsidRPr="00BB1B36" w:rsidRDefault="00BB1B3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BB1B36">
              <w:rPr>
                <w:rFonts w:cs="Times New Roman"/>
                <w:sz w:val="20"/>
              </w:rPr>
              <w:t>aglomeracja wrocławska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BB1B36" w:rsidRPr="00BB1B36" w:rsidRDefault="00BB1B3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BB1B36">
              <w:rPr>
                <w:rFonts w:cs="Times New Roman"/>
                <w:sz w:val="20"/>
              </w:rPr>
              <w:t>PL0201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BB1B36" w:rsidRPr="00BB1B36" w:rsidRDefault="00BB1B3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BB1B36">
              <w:rPr>
                <w:rFonts w:cs="Times New Roman"/>
                <w:sz w:val="20"/>
              </w:rPr>
              <w:t>Wrocław - miasto na prawach powiatu</w:t>
            </w:r>
          </w:p>
        </w:tc>
      </w:tr>
      <w:tr w:rsidR="00A93446" w:rsidRPr="00BB1B36" w:rsidTr="009F5DC9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BB1B36" w:rsidRPr="00BB1B36" w:rsidRDefault="00BB1B3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BB1B36">
              <w:rPr>
                <w:rFonts w:cs="Times New Roman"/>
                <w:sz w:val="20"/>
              </w:rPr>
              <w:t>2</w:t>
            </w:r>
          </w:p>
        </w:tc>
        <w:tc>
          <w:tcPr>
            <w:tcW w:w="19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BB1B36" w:rsidRPr="00BB1B36" w:rsidRDefault="00BB1B3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BB1B36" w:rsidRPr="00BB1B36" w:rsidRDefault="00BB1B3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BB1B36">
              <w:rPr>
                <w:rFonts w:cs="Times New Roman"/>
                <w:sz w:val="20"/>
              </w:rPr>
              <w:t>miasto Legnica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BB1B36" w:rsidRPr="00BB1B36" w:rsidRDefault="00BB1B3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BB1B36">
              <w:rPr>
                <w:rFonts w:cs="Times New Roman"/>
                <w:sz w:val="20"/>
              </w:rPr>
              <w:t>PL0202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BB1B36" w:rsidRPr="00BB1B36" w:rsidRDefault="00BB1B3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BB1B36">
              <w:rPr>
                <w:rFonts w:cs="Times New Roman"/>
                <w:sz w:val="20"/>
              </w:rPr>
              <w:t>Legnica - miasto na prawach powiatu</w:t>
            </w:r>
          </w:p>
        </w:tc>
      </w:tr>
      <w:tr w:rsidR="0094466B" w:rsidRPr="00BB1B36" w:rsidTr="009F5DC9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BB1B36" w:rsidRPr="00BB1B36" w:rsidRDefault="00BB1B3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BB1B36">
              <w:rPr>
                <w:rFonts w:cs="Times New Roman"/>
                <w:sz w:val="20"/>
              </w:rPr>
              <w:t>3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BB1B36" w:rsidRPr="00BB1B36" w:rsidRDefault="00BB1B3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BB1B36">
              <w:rPr>
                <w:rFonts w:cs="Times New Roman"/>
                <w:sz w:val="20"/>
              </w:rPr>
              <w:t>miasto Wałbrzych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BB1B36" w:rsidRPr="00BB1B36" w:rsidRDefault="00BB1B3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BB1B36">
              <w:rPr>
                <w:rFonts w:cs="Times New Roman"/>
                <w:sz w:val="20"/>
              </w:rPr>
              <w:t>PL0203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BB1B36" w:rsidRPr="00BB1B36" w:rsidRDefault="00BB1B3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BB1B36">
              <w:rPr>
                <w:rFonts w:cs="Times New Roman"/>
                <w:sz w:val="20"/>
              </w:rPr>
              <w:t>Wałbrzych - gmina o statusie miasta</w:t>
            </w:r>
          </w:p>
        </w:tc>
      </w:tr>
      <w:tr w:rsidR="0094466B" w:rsidRPr="00BB1B36" w:rsidTr="009F5DC9"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BB1B36" w:rsidRPr="00BB1B36" w:rsidRDefault="00BB1B3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BB1B36">
              <w:rPr>
                <w:rFonts w:cs="Times New Roman"/>
                <w:sz w:val="20"/>
              </w:rPr>
              <w:t>4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BB1B36" w:rsidRPr="00BB1B36" w:rsidRDefault="00BB1B3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BB1B36">
              <w:rPr>
                <w:rFonts w:cs="Times New Roman"/>
                <w:sz w:val="20"/>
              </w:rPr>
              <w:t>strefa dolnośląska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BB1B36" w:rsidRPr="00BB1B36" w:rsidRDefault="00BB1B3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BB1B36">
              <w:rPr>
                <w:rFonts w:cs="Times New Roman"/>
                <w:sz w:val="20"/>
              </w:rPr>
              <w:t>PL0204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BB1B36" w:rsidRPr="00BB1B36" w:rsidRDefault="00BB1B3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BB1B36">
              <w:rPr>
                <w:rFonts w:cs="Times New Roman"/>
                <w:sz w:val="20"/>
              </w:rPr>
              <w:t>Jelenia Góra - miasto na prawach powiatu</w:t>
            </w:r>
          </w:p>
        </w:tc>
      </w:tr>
      <w:tr w:rsidR="002A024F" w:rsidRPr="00BB1B36" w:rsidTr="009F5DC9"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BB1B36" w:rsidRPr="00BB1B36" w:rsidRDefault="00BB1B3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BB1B36">
              <w:rPr>
                <w:rFonts w:cs="Times New Roman"/>
                <w:sz w:val="20"/>
              </w:rPr>
              <w:t>powiat głogowski</w:t>
            </w:r>
          </w:p>
        </w:tc>
      </w:tr>
      <w:tr w:rsidR="002A024F" w:rsidRPr="00BB1B36" w:rsidTr="009F5DC9"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BB1B36" w:rsidRPr="00BB1B36" w:rsidRDefault="00BB1B3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BB1B36">
              <w:rPr>
                <w:rFonts w:cs="Times New Roman"/>
                <w:sz w:val="20"/>
              </w:rPr>
              <w:t>powiat kłodzki</w:t>
            </w:r>
          </w:p>
        </w:tc>
      </w:tr>
      <w:tr w:rsidR="002A024F" w:rsidRPr="00BB1B36" w:rsidTr="009F5DC9"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BB1B36" w:rsidRPr="00BB1B36" w:rsidRDefault="00BB1B3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BB1B36">
              <w:rPr>
                <w:rFonts w:cs="Times New Roman"/>
                <w:sz w:val="20"/>
              </w:rPr>
              <w:t>powiat oławski</w:t>
            </w:r>
          </w:p>
        </w:tc>
      </w:tr>
      <w:tr w:rsidR="002A024F" w:rsidRPr="00BB1B36" w:rsidTr="009F5DC9"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BB1B36" w:rsidRPr="00BB1B36" w:rsidRDefault="00BB1B3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BB1B36">
              <w:rPr>
                <w:rFonts w:cs="Times New Roman"/>
                <w:sz w:val="20"/>
              </w:rPr>
              <w:t>powiat wałbrzyski z wyłączeniem miasta Wałbrzych (gmina o statusie miasta)</w:t>
            </w:r>
          </w:p>
        </w:tc>
      </w:tr>
      <w:tr w:rsidR="002A024F" w:rsidRPr="00BB1B36" w:rsidTr="009F5DC9"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BB1B36" w:rsidRPr="00BB1B36" w:rsidRDefault="00BB1B3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BB1B36">
              <w:rPr>
                <w:rFonts w:cs="Times New Roman"/>
                <w:sz w:val="20"/>
              </w:rPr>
              <w:t>powiat zgorzelecki</w:t>
            </w:r>
          </w:p>
        </w:tc>
      </w:tr>
      <w:tr w:rsidR="002A024F" w:rsidRPr="00BB1B36" w:rsidTr="009F5DC9"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BB1B36" w:rsidRPr="00BB1B36" w:rsidRDefault="00BB1B3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BB1B36">
              <w:rPr>
                <w:rFonts w:cs="Times New Roman"/>
                <w:sz w:val="20"/>
              </w:rPr>
              <w:t>powiat bolesławiecki</w:t>
            </w:r>
          </w:p>
        </w:tc>
      </w:tr>
      <w:tr w:rsidR="002A024F" w:rsidRPr="00BB1B36" w:rsidTr="009F5DC9"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BB1B36" w:rsidRPr="00BB1B36" w:rsidRDefault="00BB1B3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BB1B36">
              <w:rPr>
                <w:rFonts w:cs="Times New Roman"/>
                <w:sz w:val="20"/>
              </w:rPr>
              <w:t>powiat lubański</w:t>
            </w:r>
          </w:p>
        </w:tc>
      </w:tr>
      <w:tr w:rsidR="002A024F" w:rsidRPr="00BB1B36" w:rsidTr="009F5DC9"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BB1B36" w:rsidRPr="00BB1B36" w:rsidRDefault="00BB1B3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BB1B36">
              <w:rPr>
                <w:rFonts w:cs="Times New Roman"/>
                <w:sz w:val="20"/>
              </w:rPr>
              <w:t>powiat lwówecki</w:t>
            </w:r>
          </w:p>
        </w:tc>
      </w:tr>
      <w:tr w:rsidR="002A024F" w:rsidRPr="00BB1B36" w:rsidTr="009F5DC9"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BB1B36" w:rsidRPr="00BB1B36" w:rsidRDefault="00BB1B3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BB1B36">
              <w:rPr>
                <w:rFonts w:cs="Times New Roman"/>
                <w:sz w:val="20"/>
              </w:rPr>
              <w:t>powiat dzierżoniowski</w:t>
            </w:r>
          </w:p>
        </w:tc>
      </w:tr>
      <w:tr w:rsidR="002A024F" w:rsidRPr="00BB1B36" w:rsidTr="009F5DC9"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BB1B36" w:rsidRPr="00BB1B36" w:rsidRDefault="00BB1B3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BB1B36">
              <w:rPr>
                <w:rFonts w:cs="Times New Roman"/>
                <w:sz w:val="20"/>
              </w:rPr>
              <w:t>powiat świdnicki</w:t>
            </w:r>
          </w:p>
        </w:tc>
      </w:tr>
      <w:tr w:rsidR="002A024F" w:rsidRPr="00BB1B36" w:rsidTr="009F5DC9"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BB1B36" w:rsidRPr="00BB1B36" w:rsidRDefault="00BB1B3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BB1B36">
              <w:rPr>
                <w:rFonts w:cs="Times New Roman"/>
                <w:sz w:val="20"/>
              </w:rPr>
              <w:t>powiat jaworski</w:t>
            </w:r>
          </w:p>
        </w:tc>
      </w:tr>
      <w:tr w:rsidR="002A024F" w:rsidRPr="00BB1B36" w:rsidTr="009F5DC9"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BB1B36" w:rsidRPr="00BB1B36" w:rsidRDefault="00BB1B3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BB1B36">
              <w:rPr>
                <w:rFonts w:cs="Times New Roman"/>
                <w:sz w:val="20"/>
              </w:rPr>
              <w:t>powiat legnicki</w:t>
            </w:r>
          </w:p>
        </w:tc>
      </w:tr>
      <w:tr w:rsidR="002A024F" w:rsidRPr="00BB1B36" w:rsidTr="009F5DC9"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BB1B36" w:rsidRPr="00BB1B36" w:rsidRDefault="00BB1B3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BB1B36">
              <w:rPr>
                <w:rFonts w:cs="Times New Roman"/>
                <w:sz w:val="20"/>
              </w:rPr>
              <w:t>powiat złotoryjski</w:t>
            </w:r>
          </w:p>
        </w:tc>
      </w:tr>
      <w:tr w:rsidR="002A024F" w:rsidRPr="00BB1B36" w:rsidTr="009F5DC9"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BB1B36" w:rsidRPr="00BB1B36" w:rsidRDefault="00085083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p</w:t>
            </w:r>
            <w:r w:rsidR="00BB1B36" w:rsidRPr="00BB1B36">
              <w:rPr>
                <w:rFonts w:cs="Times New Roman"/>
                <w:sz w:val="20"/>
              </w:rPr>
              <w:t>owiat</w:t>
            </w:r>
            <w:r w:rsidR="00A15ECA">
              <w:rPr>
                <w:rFonts w:cs="Times New Roman"/>
                <w:sz w:val="20"/>
              </w:rPr>
              <w:t xml:space="preserve"> karkonoski</w:t>
            </w:r>
          </w:p>
        </w:tc>
      </w:tr>
      <w:tr w:rsidR="002A024F" w:rsidRPr="00BB1B36" w:rsidTr="009F5DC9"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BB1B36" w:rsidRPr="00BB1B36" w:rsidRDefault="00BB1B3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BB1B36">
              <w:rPr>
                <w:rFonts w:cs="Times New Roman"/>
                <w:sz w:val="20"/>
              </w:rPr>
              <w:t>powiat kamiennogórski</w:t>
            </w:r>
          </w:p>
        </w:tc>
      </w:tr>
      <w:tr w:rsidR="002A024F" w:rsidRPr="00BB1B36" w:rsidTr="009F5DC9"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BB1B36" w:rsidRPr="00BB1B36" w:rsidRDefault="00BB1B3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BB1B36">
              <w:rPr>
                <w:rFonts w:cs="Times New Roman"/>
                <w:sz w:val="20"/>
              </w:rPr>
              <w:t>powiat lubiński</w:t>
            </w:r>
          </w:p>
        </w:tc>
      </w:tr>
      <w:tr w:rsidR="002A024F" w:rsidRPr="00BB1B36" w:rsidTr="009F5DC9"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BB1B36" w:rsidRPr="00BB1B36" w:rsidRDefault="00BB1B3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BB1B36">
              <w:rPr>
                <w:rFonts w:cs="Times New Roman"/>
                <w:sz w:val="20"/>
              </w:rPr>
              <w:t>powiat polkowicki</w:t>
            </w:r>
          </w:p>
        </w:tc>
      </w:tr>
      <w:tr w:rsidR="002A024F" w:rsidRPr="00BB1B36" w:rsidTr="009F5DC9"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BB1B36" w:rsidRPr="00BB1B36" w:rsidRDefault="00BB1B3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BB1B36">
              <w:rPr>
                <w:rFonts w:cs="Times New Roman"/>
                <w:sz w:val="20"/>
              </w:rPr>
              <w:t>powiat górowski</w:t>
            </w:r>
          </w:p>
        </w:tc>
      </w:tr>
      <w:tr w:rsidR="002A024F" w:rsidRPr="00BB1B36" w:rsidTr="009F5DC9"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BB1B36" w:rsidRPr="00BB1B36" w:rsidRDefault="00BB1B3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BB1B36">
              <w:rPr>
                <w:rFonts w:cs="Times New Roman"/>
                <w:sz w:val="20"/>
              </w:rPr>
              <w:t>powiat milicki</w:t>
            </w:r>
          </w:p>
        </w:tc>
      </w:tr>
      <w:tr w:rsidR="002A024F" w:rsidRPr="00BB1B36" w:rsidTr="009F5DC9"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BB1B36" w:rsidRPr="00BB1B36" w:rsidRDefault="00BB1B3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BB1B36">
              <w:rPr>
                <w:rFonts w:cs="Times New Roman"/>
                <w:sz w:val="20"/>
              </w:rPr>
              <w:t>powiat oleśnicki</w:t>
            </w:r>
          </w:p>
        </w:tc>
      </w:tr>
      <w:tr w:rsidR="002A024F" w:rsidRPr="00BB1B36" w:rsidTr="009F5DC9"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BB1B36" w:rsidRPr="00BB1B36" w:rsidRDefault="00BB1B3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BB1B36">
              <w:rPr>
                <w:rFonts w:cs="Times New Roman"/>
                <w:sz w:val="20"/>
              </w:rPr>
              <w:t>powiat trzebnicki</w:t>
            </w:r>
          </w:p>
        </w:tc>
      </w:tr>
      <w:tr w:rsidR="002A024F" w:rsidRPr="00BB1B36" w:rsidTr="009F5DC9"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BB1B36" w:rsidRPr="00BB1B36" w:rsidRDefault="00BB1B3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BB1B36">
              <w:rPr>
                <w:rFonts w:cs="Times New Roman"/>
                <w:sz w:val="20"/>
              </w:rPr>
              <w:t>powiat strzeliński</w:t>
            </w:r>
          </w:p>
        </w:tc>
      </w:tr>
      <w:tr w:rsidR="002A024F" w:rsidRPr="00BB1B36" w:rsidTr="009F5DC9"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BB1B36" w:rsidRPr="00BB1B36" w:rsidRDefault="00BB1B3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BB1B36">
              <w:rPr>
                <w:rFonts w:cs="Times New Roman"/>
                <w:sz w:val="20"/>
              </w:rPr>
              <w:t>powiat ząbkowicki</w:t>
            </w:r>
          </w:p>
        </w:tc>
      </w:tr>
      <w:tr w:rsidR="002A024F" w:rsidRPr="00BB1B36" w:rsidTr="009F5DC9"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BB1B36" w:rsidRPr="00BB1B36" w:rsidRDefault="00BB1B3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BB1B36">
              <w:rPr>
                <w:rFonts w:cs="Times New Roman"/>
                <w:sz w:val="20"/>
              </w:rPr>
              <w:t>powiat średzki</w:t>
            </w:r>
          </w:p>
        </w:tc>
      </w:tr>
      <w:tr w:rsidR="002A024F" w:rsidRPr="00BB1B36" w:rsidTr="009F5DC9"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BB1B36" w:rsidRPr="00BB1B36" w:rsidRDefault="00BB1B3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BB1B36">
              <w:rPr>
                <w:rFonts w:cs="Times New Roman"/>
                <w:sz w:val="20"/>
              </w:rPr>
              <w:t>powiat wołowski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B36" w:rsidRPr="00BB1B36" w:rsidRDefault="00BB1B3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BB1B36" w:rsidRPr="00BB1B36" w:rsidRDefault="00BB1B3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BB1B36">
              <w:rPr>
                <w:rFonts w:cs="Times New Roman"/>
                <w:sz w:val="20"/>
              </w:rPr>
              <w:t>powiat wrocławski</w:t>
            </w:r>
          </w:p>
        </w:tc>
      </w:tr>
      <w:tr w:rsidR="0094466B" w:rsidRPr="000A050D" w:rsidTr="00A75B7A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100C" w:rsidRPr="00BB1B36" w:rsidRDefault="00E8100C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  <w:r>
              <w:rPr>
                <w:rFonts w:cs="Times New Roman"/>
                <w:color w:val="000000"/>
                <w:sz w:val="20"/>
              </w:rPr>
              <w:t>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8100C" w:rsidRPr="00BB1B36" w:rsidRDefault="00E8100C" w:rsidP="00A75B7A">
            <w:pPr>
              <w:widowControl/>
              <w:autoSpaceDE/>
              <w:autoSpaceDN/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0A050D">
              <w:rPr>
                <w:rFonts w:cs="Times New Roman"/>
                <w:sz w:val="20"/>
              </w:rPr>
              <w:t>kujawsko-pomorskie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100C" w:rsidRPr="00BB1B36" w:rsidRDefault="00E8100C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  <w:r w:rsidRPr="000A050D">
              <w:rPr>
                <w:rFonts w:cs="Times New Roman"/>
                <w:sz w:val="20"/>
              </w:rPr>
              <w:t>aglomeracja bydgoska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100C" w:rsidRPr="00BB1B36" w:rsidRDefault="00E8100C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  <w:r w:rsidRPr="000A050D">
              <w:rPr>
                <w:rFonts w:cs="Times New Roman"/>
                <w:sz w:val="20"/>
              </w:rPr>
              <w:t>PL0401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E8100C" w:rsidRPr="00BB1B36" w:rsidRDefault="00E8100C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Bydgoszcz - miasto na prawach powiatu</w:t>
            </w:r>
          </w:p>
        </w:tc>
      </w:tr>
      <w:tr w:rsidR="0094466B" w:rsidRPr="000A050D" w:rsidTr="009F5DC9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100C" w:rsidRDefault="00E8100C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  <w:r>
              <w:rPr>
                <w:rFonts w:cs="Times New Roman"/>
                <w:color w:val="000000"/>
                <w:sz w:val="20"/>
              </w:rPr>
              <w:t>6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100C" w:rsidRPr="000A050D" w:rsidRDefault="00E8100C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0C" w:rsidRPr="000A050D" w:rsidRDefault="00E8100C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miasto Toruń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0C" w:rsidRPr="000A050D" w:rsidRDefault="00E8100C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PL0402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E8100C" w:rsidRPr="000A050D" w:rsidRDefault="00E8100C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Toruń - miasto na prawach powiatu</w:t>
            </w:r>
          </w:p>
        </w:tc>
      </w:tr>
      <w:tr w:rsidR="0094466B" w:rsidRPr="000A050D" w:rsidTr="009F5DC9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100C" w:rsidRDefault="0099799B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  <w:r>
              <w:rPr>
                <w:rFonts w:cs="Times New Roman"/>
                <w:color w:val="000000"/>
                <w:sz w:val="20"/>
              </w:rPr>
              <w:t>7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100C" w:rsidRPr="000A050D" w:rsidRDefault="00E8100C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0C" w:rsidRPr="000A050D" w:rsidRDefault="00E8100C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miasto Włocławek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0C" w:rsidRPr="000A050D" w:rsidRDefault="00E8100C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PL0403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E8100C" w:rsidRPr="000A050D" w:rsidRDefault="00E8100C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Włocławek - miasto na prawach powiatu</w:t>
            </w:r>
          </w:p>
        </w:tc>
      </w:tr>
      <w:tr w:rsidR="00A93446" w:rsidRPr="000A050D" w:rsidTr="003B2CFB"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93446" w:rsidRDefault="00A93446" w:rsidP="00051932">
            <w:pPr>
              <w:widowControl/>
              <w:autoSpaceDE/>
              <w:autoSpaceDN/>
              <w:spacing w:line="240" w:lineRule="auto"/>
              <w:rPr>
                <w:rFonts w:cs="Times New Roman"/>
                <w:color w:val="000000"/>
                <w:sz w:val="20"/>
              </w:rPr>
            </w:pPr>
            <w:r>
              <w:rPr>
                <w:rFonts w:cs="Times New Roman"/>
                <w:color w:val="000000"/>
                <w:sz w:val="20"/>
              </w:rPr>
              <w:t>8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strefa kujawsko-pomorska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PL0404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93446" w:rsidRPr="000A050D" w:rsidRDefault="00A9344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Grudziądz - miasto na prawach powiatu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93446" w:rsidRPr="000A050D" w:rsidRDefault="00A9344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bydgoski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93446" w:rsidRPr="000A050D" w:rsidRDefault="00A9344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inowrocławski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93446" w:rsidRPr="000A050D" w:rsidRDefault="00A9344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lipnowski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93446" w:rsidRPr="000A050D" w:rsidRDefault="00A9344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nakielski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93446" w:rsidRPr="000A050D" w:rsidRDefault="00A9344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toruński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93446" w:rsidRPr="000A050D" w:rsidRDefault="00A9344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brodnicki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93446" w:rsidRPr="000A050D" w:rsidRDefault="00A9344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rypiński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93446" w:rsidRPr="000A050D" w:rsidRDefault="00A9344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chełmiński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93446" w:rsidRPr="000A050D" w:rsidRDefault="00A9344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grudziądzki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93446" w:rsidRPr="000A050D" w:rsidRDefault="00A9344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świecki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93446" w:rsidRPr="000A050D" w:rsidRDefault="00A9344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golubsko-dobrzyński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93446" w:rsidRPr="000A050D" w:rsidRDefault="00A9344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wąbrzeski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93446" w:rsidRPr="000A050D" w:rsidRDefault="00A9344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mogileński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93446" w:rsidRPr="000A050D" w:rsidRDefault="00A9344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żniński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93446" w:rsidRPr="000A050D" w:rsidRDefault="00A9344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sępoleński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93446" w:rsidRPr="000A050D" w:rsidRDefault="00A9344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tucholski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93446" w:rsidRPr="000A050D" w:rsidRDefault="00A9344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aleksandrowski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93446" w:rsidRPr="000A050D" w:rsidRDefault="00A9344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radziejowski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93446" w:rsidRPr="000A050D" w:rsidRDefault="00A9344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włocławski</w:t>
            </w:r>
          </w:p>
        </w:tc>
      </w:tr>
      <w:tr w:rsidR="00A93446" w:rsidRPr="000A050D" w:rsidTr="0099799B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  <w:r>
              <w:rPr>
                <w:rFonts w:cs="Times New Roman"/>
                <w:color w:val="000000"/>
                <w:sz w:val="20"/>
              </w:rPr>
              <w:t>9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9799B" w:rsidRDefault="0099799B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 xml:space="preserve">      </w:t>
            </w:r>
          </w:p>
          <w:p w:rsidR="00C869F2" w:rsidRPr="000A050D" w:rsidRDefault="0099799B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 xml:space="preserve"> </w:t>
            </w:r>
            <w:r w:rsidR="00C869F2" w:rsidRPr="000A050D">
              <w:rPr>
                <w:rFonts w:cs="Times New Roman"/>
                <w:sz w:val="20"/>
              </w:rPr>
              <w:t>lubelskie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Pr="000A050D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aglomeracja lubelska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Pr="000A050D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PL0601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C869F2" w:rsidRPr="000A050D" w:rsidRDefault="00C869F2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Lublin - miasto na prawach powiatu</w:t>
            </w:r>
          </w:p>
        </w:tc>
      </w:tr>
      <w:tr w:rsidR="00A93446" w:rsidRPr="000A050D" w:rsidTr="003B2CFB"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69F2" w:rsidRDefault="00C869F2" w:rsidP="00051932">
            <w:pPr>
              <w:widowControl/>
              <w:autoSpaceDE/>
              <w:autoSpaceDN/>
              <w:spacing w:line="240" w:lineRule="auto"/>
              <w:rPr>
                <w:rFonts w:cs="Times New Roman"/>
                <w:color w:val="000000"/>
                <w:sz w:val="20"/>
              </w:rPr>
            </w:pPr>
            <w:r>
              <w:rPr>
                <w:rFonts w:cs="Times New Roman"/>
                <w:color w:val="000000"/>
                <w:sz w:val="20"/>
              </w:rPr>
              <w:t>10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Pr="000A050D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69F2" w:rsidRPr="000A050D" w:rsidRDefault="00C869F2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strefa lubelska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69F2" w:rsidRPr="000A050D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PL0602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C869F2" w:rsidRPr="000A050D" w:rsidRDefault="00C869F2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Biała Podlaska - miasto na prawach powiatu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Pr="000A050D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Pr="000A050D" w:rsidRDefault="00C869F2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Pr="000A050D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C869F2" w:rsidRPr="000A050D" w:rsidRDefault="00C869F2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Chełm - miasto na prawach powiatu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Pr="000A050D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69F2" w:rsidRPr="000A050D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Pr="000A050D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C869F2" w:rsidRPr="000A050D" w:rsidRDefault="00C869F2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Zamość - miasto na prawach powiatu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Pr="000A050D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Pr="000A050D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Pr="000A050D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C869F2" w:rsidRPr="000A050D" w:rsidRDefault="00C869F2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bialski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Pr="000A050D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Pr="000A050D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Pr="000A050D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C869F2" w:rsidRPr="000A050D" w:rsidRDefault="00C869F2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łukowski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Pr="000A050D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Pr="000A050D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Pr="000A050D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C869F2" w:rsidRPr="000A050D" w:rsidRDefault="00C869F2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radzyński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Pr="000A050D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Pr="000A050D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Pr="000A050D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C869F2" w:rsidRPr="000A050D" w:rsidRDefault="00C869F2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biłgorajski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Pr="000A050D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Pr="000A050D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Pr="000A050D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C869F2" w:rsidRPr="000A050D" w:rsidRDefault="00C869F2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hrubieszowski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Pr="000A050D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Pr="000A050D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Pr="000A050D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C869F2" w:rsidRPr="000A050D" w:rsidRDefault="00C869F2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janowski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Pr="000A050D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Pr="000A050D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Pr="000A050D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C869F2" w:rsidRPr="000A050D" w:rsidRDefault="00C869F2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tomaszowski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Pr="000A050D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Pr="000A050D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Pr="000A050D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C869F2" w:rsidRPr="000A050D" w:rsidRDefault="00C869F2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zamojski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Pr="000A050D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Pr="000A050D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Pr="000A050D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C869F2" w:rsidRPr="000A050D" w:rsidRDefault="00C869F2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chełmski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Pr="000A050D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Pr="000A050D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Pr="000A050D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C869F2" w:rsidRPr="000A050D" w:rsidRDefault="00C869F2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krasnostawski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Pr="000A050D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Pr="000A050D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Pr="000A050D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C869F2" w:rsidRPr="000A050D" w:rsidRDefault="00C869F2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lubelski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Pr="000A050D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Pr="000A050D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Pr="000A050D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C869F2" w:rsidRPr="000A050D" w:rsidRDefault="00C869F2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kraśnicki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Pr="000A050D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Pr="000A050D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Pr="000A050D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C869F2" w:rsidRPr="000A050D" w:rsidRDefault="00C869F2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opolski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Pr="000A050D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Pr="000A050D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Pr="000A050D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C869F2" w:rsidRPr="000A050D" w:rsidRDefault="00C869F2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puławski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Pr="000A050D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Pr="000A050D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Pr="000A050D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C869F2" w:rsidRPr="000A050D" w:rsidRDefault="00C869F2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rycki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Pr="000A050D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Pr="000A050D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Pr="000A050D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C869F2" w:rsidRPr="000A050D" w:rsidRDefault="00C869F2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świdnicki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Pr="000A050D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Pr="000A050D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Pr="000A050D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C869F2" w:rsidRPr="000A050D" w:rsidRDefault="00C869F2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lubartowski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Pr="000A050D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Pr="000A050D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Pr="000A050D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C869F2" w:rsidRPr="000A050D" w:rsidRDefault="00C869F2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łęczyński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Pr="000A050D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Pr="000A050D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Pr="000A050D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C869F2" w:rsidRPr="000A050D" w:rsidRDefault="00C869F2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parczewski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Pr="000A050D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Pr="000A050D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9F2" w:rsidRPr="000A050D" w:rsidRDefault="00C869F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C869F2" w:rsidRPr="000A050D" w:rsidRDefault="00C869F2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włodawski</w:t>
            </w:r>
          </w:p>
        </w:tc>
      </w:tr>
      <w:tr w:rsidR="00A93446" w:rsidRPr="000A050D" w:rsidTr="003B2CFB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C2" w:rsidRDefault="002219C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  <w:r>
              <w:rPr>
                <w:rFonts w:cs="Times New Roman"/>
                <w:color w:val="000000"/>
                <w:sz w:val="20"/>
              </w:rPr>
              <w:t>11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19C2" w:rsidRPr="000A050D" w:rsidRDefault="002219C2" w:rsidP="003B2CFB">
            <w:pPr>
              <w:widowControl/>
              <w:autoSpaceDE/>
              <w:autoSpaceDN/>
              <w:spacing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lubuskie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19C2" w:rsidRPr="000A050D" w:rsidRDefault="002219C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miasto Gorzów Wielkopolski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19C2" w:rsidRPr="000A050D" w:rsidRDefault="002219C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PL0801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2219C2" w:rsidRPr="000A050D" w:rsidRDefault="002219C2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Gorzów Wielkopolski - miasto na prawach powiatu</w:t>
            </w:r>
          </w:p>
        </w:tc>
      </w:tr>
      <w:tr w:rsidR="00A93446" w:rsidRPr="000A050D" w:rsidTr="009F5DC9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C2" w:rsidRDefault="002219C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  <w:r>
              <w:rPr>
                <w:rFonts w:cs="Times New Roman"/>
                <w:color w:val="000000"/>
                <w:sz w:val="20"/>
              </w:rPr>
              <w:t>12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C2" w:rsidRPr="000A050D" w:rsidRDefault="002219C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19C2" w:rsidRPr="000A050D" w:rsidRDefault="002219C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miasto Zielona Góra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19C2" w:rsidRPr="000A050D" w:rsidRDefault="002219C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PL0802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2219C2" w:rsidRPr="000A050D" w:rsidRDefault="002219C2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Zielona Góra - miasto na prawach powiatu</w:t>
            </w:r>
          </w:p>
        </w:tc>
      </w:tr>
      <w:tr w:rsidR="002A024F" w:rsidRPr="000A050D" w:rsidTr="00C35980"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19C2" w:rsidRDefault="002219C2" w:rsidP="00051932">
            <w:pPr>
              <w:widowControl/>
              <w:autoSpaceDE/>
              <w:autoSpaceDN/>
              <w:spacing w:line="240" w:lineRule="auto"/>
              <w:rPr>
                <w:rFonts w:cs="Times New Roman"/>
                <w:color w:val="000000"/>
                <w:sz w:val="20"/>
              </w:rPr>
            </w:pPr>
            <w:r>
              <w:rPr>
                <w:rFonts w:cs="Times New Roman"/>
                <w:color w:val="000000"/>
                <w:sz w:val="20"/>
              </w:rPr>
              <w:t>13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C2" w:rsidRPr="000A050D" w:rsidRDefault="002219C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19C2" w:rsidRPr="000A050D" w:rsidRDefault="002219C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strefa lubuska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19C2" w:rsidRPr="000A050D" w:rsidRDefault="002219C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PL0803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2219C2" w:rsidRPr="000A050D" w:rsidRDefault="002219C2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gorzowski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C2" w:rsidRDefault="002219C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C2" w:rsidRPr="000A050D" w:rsidRDefault="002219C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C2" w:rsidRPr="000A050D" w:rsidRDefault="002219C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C2" w:rsidRPr="000A050D" w:rsidRDefault="002219C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2219C2" w:rsidRPr="000A050D" w:rsidRDefault="002219C2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strzelecko-drezdenecki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C2" w:rsidRDefault="002219C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C2" w:rsidRPr="000A050D" w:rsidRDefault="002219C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C2" w:rsidRPr="000A050D" w:rsidRDefault="002219C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C2" w:rsidRPr="000A050D" w:rsidRDefault="002219C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2219C2" w:rsidRPr="000A050D" w:rsidRDefault="002219C2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nowosolski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C2" w:rsidRDefault="002219C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C2" w:rsidRPr="000A050D" w:rsidRDefault="002219C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C2" w:rsidRPr="000A050D" w:rsidRDefault="002219C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C2" w:rsidRPr="000A050D" w:rsidRDefault="002219C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2219C2" w:rsidRPr="000A050D" w:rsidRDefault="002219C2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wschowski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C2" w:rsidRDefault="002219C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C2" w:rsidRPr="000A050D" w:rsidRDefault="002219C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C2" w:rsidRPr="000A050D" w:rsidRDefault="002219C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C2" w:rsidRPr="000A050D" w:rsidRDefault="002219C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2219C2" w:rsidRPr="000A050D" w:rsidRDefault="002219C2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słubicki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C2" w:rsidRDefault="002219C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C2" w:rsidRPr="000A050D" w:rsidRDefault="002219C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C2" w:rsidRPr="000A050D" w:rsidRDefault="002219C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C2" w:rsidRPr="000A050D" w:rsidRDefault="002219C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2219C2" w:rsidRPr="000A050D" w:rsidRDefault="002219C2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sulęciński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C2" w:rsidRDefault="002219C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C2" w:rsidRPr="000A050D" w:rsidRDefault="002219C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C2" w:rsidRPr="000A050D" w:rsidRDefault="002219C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C2" w:rsidRPr="000A050D" w:rsidRDefault="002219C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2219C2" w:rsidRPr="000A050D" w:rsidRDefault="002219C2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międzyrzecki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C2" w:rsidRDefault="002219C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C2" w:rsidRPr="000A050D" w:rsidRDefault="002219C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C2" w:rsidRPr="000A050D" w:rsidRDefault="002219C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C2" w:rsidRPr="000A050D" w:rsidRDefault="002219C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2219C2" w:rsidRPr="000A050D" w:rsidRDefault="002219C2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krośnieński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C2" w:rsidRDefault="002219C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C2" w:rsidRPr="000A050D" w:rsidRDefault="002219C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C2" w:rsidRPr="000A050D" w:rsidRDefault="002219C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C2" w:rsidRPr="000A050D" w:rsidRDefault="002219C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2219C2" w:rsidRPr="000A050D" w:rsidRDefault="002219C2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świebodziński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C2" w:rsidRDefault="002219C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C2" w:rsidRPr="000A050D" w:rsidRDefault="002219C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C2" w:rsidRPr="000A050D" w:rsidRDefault="002219C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C2" w:rsidRPr="000A050D" w:rsidRDefault="002219C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2219C2" w:rsidRPr="000A050D" w:rsidRDefault="002219C2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zielonogórski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C2" w:rsidRDefault="002219C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C2" w:rsidRPr="000A050D" w:rsidRDefault="002219C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C2" w:rsidRPr="000A050D" w:rsidRDefault="002219C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C2" w:rsidRPr="000A050D" w:rsidRDefault="002219C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2219C2" w:rsidRPr="000A050D" w:rsidRDefault="002219C2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żarski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C2" w:rsidRDefault="002219C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C2" w:rsidRPr="000A050D" w:rsidRDefault="002219C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C2" w:rsidRPr="000A050D" w:rsidRDefault="002219C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9C2" w:rsidRPr="000A050D" w:rsidRDefault="002219C2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2219C2" w:rsidRPr="000A050D" w:rsidRDefault="002219C2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żagański</w:t>
            </w:r>
          </w:p>
        </w:tc>
      </w:tr>
      <w:tr w:rsidR="00AA6889" w:rsidRPr="000A050D" w:rsidTr="009F5DC9"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  <w:r>
              <w:rPr>
                <w:rFonts w:cs="Times New Roman"/>
                <w:color w:val="000000"/>
                <w:sz w:val="20"/>
              </w:rPr>
              <w:t>14</w:t>
            </w:r>
          </w:p>
          <w:p w:rsidR="00AA6889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  <w:p w:rsidR="00AA6889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  <w:p w:rsidR="00AA6889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  <w:p w:rsidR="00AA6889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  <w:p w:rsidR="00AA6889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  <w:p w:rsidR="00AA6889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  <w:p w:rsidR="00AA6889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  <w:p w:rsidR="00AA6889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  <w:p w:rsidR="00AA6889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  <w:p w:rsidR="00AA6889" w:rsidRDefault="00AA6889" w:rsidP="00AA6889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A6889" w:rsidRPr="000A050D" w:rsidRDefault="00AA6889" w:rsidP="00C35980">
            <w:pPr>
              <w:widowControl/>
              <w:autoSpaceDE/>
              <w:autoSpaceDN/>
              <w:spacing w:line="240" w:lineRule="auto"/>
              <w:jc w:val="center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łódzkie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aglomeracja łódzka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PL1001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AA6889" w:rsidRPr="000A050D" w:rsidRDefault="00AA6889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Łódź - miasto na prawach powiatu</w:t>
            </w:r>
          </w:p>
        </w:tc>
      </w:tr>
      <w:tr w:rsidR="00AA6889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Default="00AA6889" w:rsidP="00AA6889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AA6889" w:rsidRPr="000A050D" w:rsidRDefault="00AA6889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część powiatu pabianickiego</w:t>
            </w:r>
            <w:r w:rsidR="0006671F">
              <w:rPr>
                <w:rFonts w:cs="Times New Roman"/>
                <w:sz w:val="20"/>
              </w:rPr>
              <w:t xml:space="preserve"> -</w:t>
            </w:r>
            <w:r w:rsidRPr="000A050D">
              <w:rPr>
                <w:rFonts w:cs="Times New Roman"/>
                <w:sz w:val="20"/>
              </w:rPr>
              <w:t>gminy: Konstantynów Łódzki, Pabianice</w:t>
            </w:r>
          </w:p>
        </w:tc>
      </w:tr>
      <w:tr w:rsidR="00AA6889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Default="00AA6889" w:rsidP="00AA6889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AA6889" w:rsidRPr="000A050D" w:rsidRDefault="00AA6889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część powiatu zgierskiego</w:t>
            </w:r>
            <w:r w:rsidR="0006671F">
              <w:rPr>
                <w:rFonts w:cs="Times New Roman"/>
                <w:sz w:val="20"/>
              </w:rPr>
              <w:t xml:space="preserve"> -</w:t>
            </w:r>
            <w:r w:rsidRPr="000A050D">
              <w:rPr>
                <w:rFonts w:cs="Times New Roman"/>
                <w:sz w:val="20"/>
              </w:rPr>
              <w:t xml:space="preserve"> gminy: Aleksandrów Łódzki - miasto, Zgierz</w:t>
            </w:r>
          </w:p>
        </w:tc>
      </w:tr>
      <w:tr w:rsidR="00AA6889" w:rsidRPr="000A050D" w:rsidTr="00C35980">
        <w:tc>
          <w:tcPr>
            <w:tcW w:w="49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A6889" w:rsidRDefault="00AA6889" w:rsidP="00AA6889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  <w:r>
              <w:rPr>
                <w:rFonts w:cs="Times New Roman"/>
                <w:color w:val="000000"/>
                <w:sz w:val="20"/>
              </w:rPr>
              <w:t>15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strefa łódzka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PL1002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A6889" w:rsidRPr="000A050D" w:rsidRDefault="00AA6889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Piotrków Trybunalski - miasto na prawach powiatu</w:t>
            </w:r>
          </w:p>
        </w:tc>
      </w:tr>
      <w:tr w:rsidR="00AA6889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Default="00AA6889" w:rsidP="00AA6889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A6889" w:rsidRPr="000A050D" w:rsidRDefault="00AA6889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Skierniewice - miasto na prawach powiatu</w:t>
            </w:r>
          </w:p>
        </w:tc>
      </w:tr>
      <w:tr w:rsidR="00AA6889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Default="00AA6889" w:rsidP="00AA6889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A6889" w:rsidRPr="000A050D" w:rsidRDefault="00AA6889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łęczycki</w:t>
            </w:r>
          </w:p>
        </w:tc>
      </w:tr>
      <w:tr w:rsidR="00AA6889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Default="00AA6889" w:rsidP="00AA6889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A6889" w:rsidRPr="000A050D" w:rsidRDefault="00AA6889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kutnowski</w:t>
            </w:r>
          </w:p>
        </w:tc>
      </w:tr>
      <w:tr w:rsidR="00AA6889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Default="00AA6889" w:rsidP="00AA6889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A6889" w:rsidRPr="000A050D" w:rsidRDefault="00AA6889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poddębicki</w:t>
            </w:r>
          </w:p>
        </w:tc>
      </w:tr>
      <w:tr w:rsidR="00AA6889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Default="00AA6889" w:rsidP="00AA6889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A6889" w:rsidRPr="000A050D" w:rsidRDefault="00AA6889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obszar powiatu zgierskiego</w:t>
            </w:r>
            <w:r w:rsidR="0006671F">
              <w:rPr>
                <w:rFonts w:cs="Times New Roman"/>
                <w:sz w:val="20"/>
              </w:rPr>
              <w:t>,</w:t>
            </w:r>
            <w:r w:rsidRPr="000A050D">
              <w:rPr>
                <w:rFonts w:cs="Times New Roman"/>
                <w:sz w:val="20"/>
              </w:rPr>
              <w:t xml:space="preserve"> z wyjątkiem gmin: Aleksandrów Łódzki - miasto, Zgierz</w:t>
            </w:r>
            <w:r w:rsidR="0006671F">
              <w:rPr>
                <w:rFonts w:cs="Times New Roman"/>
                <w:sz w:val="20"/>
              </w:rPr>
              <w:t>,</w:t>
            </w:r>
            <w:r w:rsidRPr="000A050D">
              <w:rPr>
                <w:rFonts w:cs="Times New Roman"/>
                <w:sz w:val="20"/>
              </w:rPr>
              <w:t xml:space="preserve"> należących do aglomeracji łódzkiej</w:t>
            </w:r>
          </w:p>
        </w:tc>
      </w:tr>
      <w:tr w:rsidR="00AA6889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Default="00AA6889" w:rsidP="00AA6889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A6889" w:rsidRPr="000A050D" w:rsidRDefault="00AA6889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obszar powiatu pabianickiego</w:t>
            </w:r>
            <w:r w:rsidR="0006671F">
              <w:rPr>
                <w:rFonts w:cs="Times New Roman"/>
                <w:sz w:val="20"/>
              </w:rPr>
              <w:t>,</w:t>
            </w:r>
            <w:r w:rsidRPr="000A050D">
              <w:rPr>
                <w:rFonts w:cs="Times New Roman"/>
                <w:sz w:val="20"/>
              </w:rPr>
              <w:t xml:space="preserve"> z wyjątkiem gmin: Konstantynów Łódzki, Pabianice</w:t>
            </w:r>
            <w:r w:rsidR="0006671F">
              <w:rPr>
                <w:rFonts w:cs="Times New Roman"/>
                <w:sz w:val="20"/>
              </w:rPr>
              <w:t>,</w:t>
            </w:r>
            <w:r w:rsidRPr="000A050D">
              <w:rPr>
                <w:rFonts w:cs="Times New Roman"/>
                <w:sz w:val="20"/>
              </w:rPr>
              <w:t xml:space="preserve"> należących do aglomeracji łódzkiej</w:t>
            </w:r>
          </w:p>
        </w:tc>
      </w:tr>
      <w:tr w:rsidR="00AA6889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Default="00AA6889" w:rsidP="00AA6889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A6889" w:rsidRPr="000A050D" w:rsidRDefault="00AA6889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tomaszowski</w:t>
            </w:r>
          </w:p>
        </w:tc>
      </w:tr>
      <w:tr w:rsidR="00AA6889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Default="00AA6889" w:rsidP="00AA6889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A6889" w:rsidRPr="000A050D" w:rsidRDefault="00AA6889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piotrkowski</w:t>
            </w:r>
          </w:p>
        </w:tc>
      </w:tr>
      <w:tr w:rsidR="00AA6889" w:rsidRPr="000A050D" w:rsidTr="009F5DC9">
        <w:trPr>
          <w:trHeight w:val="42"/>
        </w:trPr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Default="00AA6889" w:rsidP="00AA6889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A6889" w:rsidRPr="000A050D" w:rsidRDefault="00AA6889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opoczyński</w:t>
            </w:r>
          </w:p>
        </w:tc>
      </w:tr>
      <w:tr w:rsidR="00AA6889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A6889" w:rsidRPr="000A050D" w:rsidRDefault="00AA6889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bełchatowski</w:t>
            </w:r>
          </w:p>
        </w:tc>
      </w:tr>
      <w:tr w:rsidR="00AA6889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A6889" w:rsidRPr="000A050D" w:rsidRDefault="00AA6889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radomszczański</w:t>
            </w:r>
          </w:p>
        </w:tc>
      </w:tr>
      <w:tr w:rsidR="00AA6889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A6889" w:rsidRPr="000A050D" w:rsidRDefault="00AA6889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pajęczański</w:t>
            </w:r>
          </w:p>
        </w:tc>
      </w:tr>
      <w:tr w:rsidR="00AA6889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A6889" w:rsidRPr="000A050D" w:rsidRDefault="00AA6889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sieradzki</w:t>
            </w:r>
          </w:p>
        </w:tc>
      </w:tr>
      <w:tr w:rsidR="00AA6889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A6889" w:rsidRPr="000A050D" w:rsidRDefault="00AA6889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zduńskowolski</w:t>
            </w:r>
          </w:p>
        </w:tc>
      </w:tr>
      <w:tr w:rsidR="00AA6889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A6889" w:rsidRPr="000A050D" w:rsidRDefault="00AA6889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łaski</w:t>
            </w:r>
          </w:p>
        </w:tc>
      </w:tr>
      <w:tr w:rsidR="00AA6889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A6889" w:rsidRPr="000A050D" w:rsidRDefault="00AA6889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wieluński</w:t>
            </w:r>
          </w:p>
        </w:tc>
      </w:tr>
      <w:tr w:rsidR="00AA6889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A6889" w:rsidRPr="000A050D" w:rsidRDefault="00AA6889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wieruszowski</w:t>
            </w:r>
          </w:p>
        </w:tc>
      </w:tr>
      <w:tr w:rsidR="00AA6889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A6889" w:rsidRPr="000A050D" w:rsidRDefault="00AA6889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skierniewicki</w:t>
            </w:r>
          </w:p>
        </w:tc>
      </w:tr>
      <w:tr w:rsidR="00AA6889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A6889" w:rsidRPr="000A050D" w:rsidRDefault="00AA6889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łódzki wschodni</w:t>
            </w:r>
          </w:p>
        </w:tc>
      </w:tr>
      <w:tr w:rsidR="00AA6889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A6889" w:rsidRPr="000A050D" w:rsidRDefault="00AA6889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rawski</w:t>
            </w:r>
          </w:p>
        </w:tc>
      </w:tr>
      <w:tr w:rsidR="00AA6889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A6889" w:rsidRPr="000A050D" w:rsidRDefault="00AA6889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łowicki</w:t>
            </w:r>
          </w:p>
        </w:tc>
      </w:tr>
      <w:tr w:rsidR="00AA6889" w:rsidRPr="000A050D" w:rsidTr="009F5DC9">
        <w:tc>
          <w:tcPr>
            <w:tcW w:w="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A6889" w:rsidRPr="000A050D" w:rsidRDefault="00AA6889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brzeziński</w:t>
            </w:r>
          </w:p>
        </w:tc>
      </w:tr>
      <w:tr w:rsidR="009F5DC9" w:rsidRPr="000A050D" w:rsidTr="00C35980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C9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  <w:r>
              <w:rPr>
                <w:rFonts w:cs="Times New Roman"/>
                <w:color w:val="000000"/>
                <w:sz w:val="20"/>
              </w:rPr>
              <w:t>16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5DC9" w:rsidRPr="000A050D" w:rsidRDefault="009F5DC9" w:rsidP="00C35980">
            <w:pPr>
              <w:widowControl/>
              <w:autoSpaceDE/>
              <w:autoSpaceDN/>
              <w:spacing w:line="240" w:lineRule="auto"/>
              <w:jc w:val="center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małopolskie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C9" w:rsidRPr="000A050D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aglomeracja krakowska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C9" w:rsidRPr="000A050D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PL1201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9F5DC9" w:rsidRPr="000A050D" w:rsidRDefault="009F5DC9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Kraków - miasto na prawach powiatu</w:t>
            </w:r>
          </w:p>
        </w:tc>
      </w:tr>
      <w:tr w:rsidR="009F5DC9" w:rsidRPr="000A050D" w:rsidTr="009F5DC9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C9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  <w:r>
              <w:rPr>
                <w:rFonts w:cs="Times New Roman"/>
                <w:color w:val="000000"/>
                <w:sz w:val="20"/>
              </w:rPr>
              <w:t>17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C9" w:rsidRPr="000A050D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DC9" w:rsidRPr="000A050D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miasto Tarnów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DC9" w:rsidRPr="000A050D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PL1202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9F5DC9" w:rsidRPr="000A050D" w:rsidRDefault="009F5DC9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Tarnów - miasto na prawach powiatu</w:t>
            </w:r>
          </w:p>
        </w:tc>
      </w:tr>
      <w:tr w:rsidR="009F5DC9" w:rsidRPr="000A050D" w:rsidTr="00C35980"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5DC9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  <w:r>
              <w:rPr>
                <w:rFonts w:cs="Times New Roman"/>
                <w:color w:val="000000"/>
                <w:sz w:val="20"/>
              </w:rPr>
              <w:t>18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C9" w:rsidRPr="000A050D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5DC9" w:rsidRPr="000A050D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strefa małopolska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5DC9" w:rsidRPr="000A050D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PL1203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9F5DC9" w:rsidRPr="000A050D" w:rsidRDefault="009F5DC9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Nowy Sącz - miasto na prawach powiatu</w:t>
            </w:r>
          </w:p>
        </w:tc>
      </w:tr>
      <w:tr w:rsidR="009F5DC9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C9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C9" w:rsidRPr="000A050D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C9" w:rsidRPr="000A050D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C9" w:rsidRPr="000A050D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9F5DC9" w:rsidRPr="000A050D" w:rsidRDefault="009F5DC9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bocheński</w:t>
            </w:r>
          </w:p>
        </w:tc>
      </w:tr>
      <w:tr w:rsidR="009F5DC9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C9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C9" w:rsidRPr="000A050D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C9" w:rsidRPr="000A050D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C9" w:rsidRPr="000A050D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9F5DC9" w:rsidRPr="000A050D" w:rsidRDefault="009F5DC9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brzeski</w:t>
            </w:r>
          </w:p>
        </w:tc>
      </w:tr>
      <w:tr w:rsidR="009F5DC9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C9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C9" w:rsidRPr="000A050D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C9" w:rsidRPr="000A050D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C9" w:rsidRPr="000A050D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9F5DC9" w:rsidRPr="000A050D" w:rsidRDefault="009F5DC9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chrzanowski</w:t>
            </w:r>
          </w:p>
        </w:tc>
      </w:tr>
      <w:tr w:rsidR="009F5DC9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C9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C9" w:rsidRPr="000A050D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C9" w:rsidRPr="000A050D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C9" w:rsidRPr="000A050D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9F5DC9" w:rsidRPr="000A050D" w:rsidRDefault="009F5DC9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olkuski</w:t>
            </w:r>
          </w:p>
        </w:tc>
      </w:tr>
      <w:tr w:rsidR="009F5DC9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C9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C9" w:rsidRPr="000A050D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C9" w:rsidRPr="000A050D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C9" w:rsidRPr="000A050D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9F5DC9" w:rsidRPr="000A050D" w:rsidRDefault="009F5DC9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oświęcimski</w:t>
            </w:r>
          </w:p>
        </w:tc>
      </w:tr>
      <w:tr w:rsidR="009F5DC9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C9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C9" w:rsidRPr="000A050D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C9" w:rsidRPr="000A050D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C9" w:rsidRPr="000A050D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9F5DC9" w:rsidRPr="000A050D" w:rsidRDefault="009F5DC9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dąbrowski</w:t>
            </w:r>
          </w:p>
        </w:tc>
      </w:tr>
      <w:tr w:rsidR="009F5DC9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C9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C9" w:rsidRPr="000A050D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C9" w:rsidRPr="000A050D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C9" w:rsidRPr="000A050D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9F5DC9" w:rsidRPr="000A050D" w:rsidRDefault="009F5DC9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tarnowski</w:t>
            </w:r>
          </w:p>
        </w:tc>
      </w:tr>
      <w:tr w:rsidR="009F5DC9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C9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C9" w:rsidRPr="000A050D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C9" w:rsidRPr="000A050D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C9" w:rsidRPr="000A050D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9F5DC9" w:rsidRPr="000A050D" w:rsidRDefault="009F5DC9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limanowski</w:t>
            </w:r>
          </w:p>
        </w:tc>
      </w:tr>
      <w:tr w:rsidR="009F5DC9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C9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C9" w:rsidRPr="000A050D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C9" w:rsidRPr="000A050D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C9" w:rsidRPr="000A050D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9F5DC9" w:rsidRPr="000A050D" w:rsidRDefault="009F5DC9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nowosądecki</w:t>
            </w:r>
          </w:p>
        </w:tc>
      </w:tr>
      <w:tr w:rsidR="009F5DC9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C9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C9" w:rsidRPr="000A050D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C9" w:rsidRPr="000A050D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C9" w:rsidRPr="000A050D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9F5DC9" w:rsidRPr="000A050D" w:rsidRDefault="009F5DC9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gorlicki</w:t>
            </w:r>
          </w:p>
        </w:tc>
      </w:tr>
      <w:tr w:rsidR="009F5DC9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C9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C9" w:rsidRPr="000A050D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C9" w:rsidRPr="000A050D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C9" w:rsidRPr="000A050D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9F5DC9" w:rsidRPr="000A050D" w:rsidRDefault="009F5DC9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krakowski</w:t>
            </w:r>
          </w:p>
        </w:tc>
      </w:tr>
      <w:tr w:rsidR="009F5DC9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C9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C9" w:rsidRPr="000A050D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C9" w:rsidRPr="000A050D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C9" w:rsidRPr="000A050D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9F5DC9" w:rsidRPr="000A050D" w:rsidRDefault="009F5DC9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wielicki</w:t>
            </w:r>
          </w:p>
        </w:tc>
      </w:tr>
      <w:tr w:rsidR="009F5DC9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C9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C9" w:rsidRPr="000A050D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C9" w:rsidRPr="000A050D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C9" w:rsidRPr="000A050D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9F5DC9" w:rsidRPr="000A050D" w:rsidRDefault="009F5DC9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miechowski</w:t>
            </w:r>
          </w:p>
        </w:tc>
      </w:tr>
      <w:tr w:rsidR="009F5DC9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C9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C9" w:rsidRPr="000A050D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C9" w:rsidRPr="000A050D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C9" w:rsidRPr="000A050D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9F5DC9" w:rsidRPr="000A050D" w:rsidRDefault="009F5DC9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proszowicki</w:t>
            </w:r>
          </w:p>
        </w:tc>
      </w:tr>
      <w:tr w:rsidR="009F5DC9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C9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C9" w:rsidRPr="000A050D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C9" w:rsidRPr="000A050D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C9" w:rsidRPr="000A050D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9F5DC9" w:rsidRPr="000A050D" w:rsidRDefault="009F5DC9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myślenicki</w:t>
            </w:r>
          </w:p>
        </w:tc>
      </w:tr>
      <w:tr w:rsidR="009F5DC9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C9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C9" w:rsidRPr="000A050D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C9" w:rsidRPr="000A050D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C9" w:rsidRPr="000A050D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9F5DC9" w:rsidRPr="000A050D" w:rsidRDefault="009F5DC9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powiat suski</w:t>
            </w:r>
          </w:p>
        </w:tc>
      </w:tr>
      <w:tr w:rsidR="009F5DC9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C9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C9" w:rsidRPr="000A050D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C9" w:rsidRPr="000A050D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C9" w:rsidRPr="000A050D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9F5DC9" w:rsidRPr="000A050D" w:rsidRDefault="009F5DC9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powiat wadowicki</w:t>
            </w:r>
          </w:p>
        </w:tc>
      </w:tr>
      <w:tr w:rsidR="009F5DC9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C9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C9" w:rsidRPr="000A050D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C9" w:rsidRPr="000A050D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C9" w:rsidRPr="000A050D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9F5DC9" w:rsidRPr="000A050D" w:rsidRDefault="009F5DC9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powiat nowotarski</w:t>
            </w:r>
          </w:p>
        </w:tc>
      </w:tr>
      <w:tr w:rsidR="009F5DC9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C9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C9" w:rsidRPr="000A050D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C9" w:rsidRPr="000A050D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C9" w:rsidRPr="000A050D" w:rsidRDefault="009F5DC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9F5DC9" w:rsidRPr="000A050D" w:rsidRDefault="009F5DC9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powiat tatrzański</w:t>
            </w:r>
          </w:p>
        </w:tc>
      </w:tr>
      <w:tr w:rsidR="00A93446" w:rsidRPr="000A050D" w:rsidTr="00C35980"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  <w:r>
              <w:rPr>
                <w:rFonts w:cs="Times New Roman"/>
                <w:color w:val="000000"/>
                <w:sz w:val="20"/>
              </w:rPr>
              <w:t>1</w:t>
            </w:r>
            <w:r w:rsidR="007B504D">
              <w:rPr>
                <w:rFonts w:cs="Times New Roman"/>
                <w:color w:val="000000"/>
                <w:sz w:val="20"/>
              </w:rPr>
              <w:t>9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F1270" w:rsidRPr="000A050D" w:rsidRDefault="00EF1270" w:rsidP="00C35980">
            <w:pPr>
              <w:widowControl/>
              <w:autoSpaceDE/>
              <w:autoSpaceDN/>
              <w:spacing w:line="240" w:lineRule="auto"/>
              <w:jc w:val="center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mazowieckie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aglomeracja warszawska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PL1401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EF1270" w:rsidRPr="000A050D" w:rsidRDefault="00EF1270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Warszawa - miasto na prawach powiatu</w:t>
            </w:r>
          </w:p>
        </w:tc>
      </w:tr>
      <w:tr w:rsidR="00A93446" w:rsidRPr="000A050D" w:rsidTr="009F5DC9"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Default="007B504D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  <w:r>
              <w:rPr>
                <w:rFonts w:cs="Times New Roman"/>
                <w:color w:val="000000"/>
                <w:sz w:val="20"/>
              </w:rPr>
              <w:t>20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miasto Płock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PL1402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EF1270" w:rsidRPr="000A050D" w:rsidRDefault="00EF1270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Płock - miasto na prawach powiatu</w:t>
            </w:r>
          </w:p>
        </w:tc>
      </w:tr>
      <w:tr w:rsidR="00A93446" w:rsidRPr="000A050D" w:rsidTr="009F5DC9"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Default="007B504D" w:rsidP="00AA6889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  <w:r>
              <w:rPr>
                <w:rFonts w:cs="Times New Roman"/>
                <w:color w:val="000000"/>
                <w:sz w:val="20"/>
              </w:rPr>
              <w:t>21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miasto Radom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PL1403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EF1270" w:rsidRPr="000A050D" w:rsidRDefault="00EF1270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Radom - miasto na prawach powiatu</w:t>
            </w:r>
          </w:p>
        </w:tc>
      </w:tr>
      <w:tr w:rsidR="00A93446" w:rsidRPr="000A050D" w:rsidTr="00C35980">
        <w:tc>
          <w:tcPr>
            <w:tcW w:w="49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F1270" w:rsidRDefault="007B504D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  <w:r>
              <w:rPr>
                <w:rFonts w:cs="Times New Roman"/>
                <w:color w:val="000000"/>
                <w:sz w:val="20"/>
              </w:rPr>
              <w:t>22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strefa mazowiecka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PL1404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EF1270" w:rsidRPr="000A050D" w:rsidRDefault="00EF1270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Ostrołęka - miasto na prawach powiatu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EF1270" w:rsidRPr="000A050D" w:rsidRDefault="00EF1270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Siedlce - miasto na prawach powiatu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EF1270" w:rsidRPr="000A050D" w:rsidRDefault="00EF1270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legionowski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EF1270" w:rsidRPr="000A050D" w:rsidRDefault="00EF1270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nowodworski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EF1270" w:rsidRPr="000A050D" w:rsidRDefault="00EF1270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otwocki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EF1270" w:rsidRPr="000A050D" w:rsidRDefault="00EF1270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piaseczyński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EF1270" w:rsidRPr="000A050D" w:rsidRDefault="00EF1270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wołomiński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EF1270" w:rsidRPr="000A050D" w:rsidRDefault="00EF1270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ciechanowski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EF1270" w:rsidRPr="000A050D" w:rsidRDefault="00EF1270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pułtuski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EF1270" w:rsidRPr="000A050D" w:rsidRDefault="00EF1270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mławski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EF1270" w:rsidRPr="000A050D" w:rsidRDefault="00EF1270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żuromiński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EF1270" w:rsidRPr="000A050D" w:rsidRDefault="00EF1270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grójecki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EF1270" w:rsidRPr="000A050D" w:rsidRDefault="00EF1270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garwoliński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EF1270" w:rsidRPr="000A050D" w:rsidRDefault="00EF1270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kozienicki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EF1270" w:rsidRPr="000A050D" w:rsidRDefault="00EF1270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białobrzeski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EF1270" w:rsidRPr="000A050D" w:rsidRDefault="00EF1270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ostrołęcki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EF1270" w:rsidRPr="000A050D" w:rsidRDefault="00EF1270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makowski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EF1270" w:rsidRPr="000A050D" w:rsidRDefault="00EF1270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przasnyski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EF1270" w:rsidRPr="000A050D" w:rsidRDefault="00EF1270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wyszkowski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EF1270" w:rsidRPr="000A050D" w:rsidRDefault="00EF1270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ostrowski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EF1270" w:rsidRPr="000A050D" w:rsidRDefault="00EF1270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gostyniński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EF1270" w:rsidRPr="000A050D" w:rsidRDefault="00EF1270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płoński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EF1270" w:rsidRPr="000A050D" w:rsidRDefault="00EF1270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płocki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EF1270" w:rsidRPr="000A050D" w:rsidRDefault="00EF1270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sierpecki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EF1270" w:rsidRPr="000A050D" w:rsidRDefault="00EF1270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pruszkowski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EF1270" w:rsidRPr="000A050D" w:rsidRDefault="00EF1270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grodziski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EF1270" w:rsidRPr="000A050D" w:rsidRDefault="00EF1270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żyrardowski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EF1270" w:rsidRPr="000A050D" w:rsidRDefault="00EF1270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przysuski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EF1270" w:rsidRPr="000A050D" w:rsidRDefault="00EF1270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szydłowiecki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EF1270" w:rsidRPr="000A050D" w:rsidRDefault="00EF1270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radomski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EF1270" w:rsidRPr="000A050D" w:rsidRDefault="00EF1270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zwoleński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EF1270" w:rsidRPr="000A050D" w:rsidRDefault="00EF1270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lipski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EF1270" w:rsidRPr="000A050D" w:rsidRDefault="00EF1270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łosicki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EF1270" w:rsidRPr="000A050D" w:rsidRDefault="00EF1270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siedlecki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EF1270" w:rsidRPr="000A050D" w:rsidRDefault="00EF1270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sokołowski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EF1270" w:rsidRPr="000A050D" w:rsidRDefault="00EF1270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węgrowski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EF1270" w:rsidRPr="000A050D" w:rsidRDefault="00EF1270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miński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EF1270" w:rsidRPr="000A050D" w:rsidRDefault="00EF1270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warszawski zachodni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EF1270" w:rsidRPr="000A050D" w:rsidRDefault="00EF1270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sochaczewski</w:t>
            </w:r>
          </w:p>
        </w:tc>
      </w:tr>
      <w:tr w:rsidR="002A024F" w:rsidRPr="000A050D" w:rsidTr="009F5DC9"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Default="007B504D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  <w:r>
              <w:rPr>
                <w:rFonts w:cs="Times New Roman"/>
                <w:color w:val="000000"/>
                <w:sz w:val="20"/>
              </w:rPr>
              <w:t>23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opolskie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miasto Opole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PL1601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EF1270" w:rsidRPr="000A050D" w:rsidRDefault="00EF1270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Opole - miasto na prawach powiatu</w:t>
            </w:r>
          </w:p>
        </w:tc>
      </w:tr>
      <w:tr w:rsidR="002A024F" w:rsidRPr="000A050D" w:rsidTr="00C35980">
        <w:tc>
          <w:tcPr>
            <w:tcW w:w="49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F1270" w:rsidRDefault="007B504D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  <w:r>
              <w:rPr>
                <w:rFonts w:cs="Times New Roman"/>
                <w:color w:val="000000"/>
                <w:sz w:val="20"/>
              </w:rPr>
              <w:t>24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opolskie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PL1602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EF1270" w:rsidRPr="000A050D" w:rsidRDefault="00EF1270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kędzierzyńsko-kozielski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EF1270" w:rsidRPr="000A050D" w:rsidRDefault="00EF1270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brzeski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EF1270" w:rsidRPr="000A050D" w:rsidRDefault="00EF1270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nyski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EF1270" w:rsidRPr="000A050D" w:rsidRDefault="00EF1270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głubczycki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EF1270" w:rsidRPr="000A050D" w:rsidRDefault="00EF1270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prudnicki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EF1270" w:rsidRPr="000A050D" w:rsidRDefault="00EF1270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krapkowicki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EF1270" w:rsidRPr="000A050D" w:rsidRDefault="00EF1270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strzelecki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EF1270" w:rsidRPr="000A050D" w:rsidRDefault="00EF1270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namysłowski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EF1270" w:rsidRPr="000A050D" w:rsidRDefault="00EF1270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kluczborski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EF1270" w:rsidRPr="000A050D" w:rsidRDefault="00EF1270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oleski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270" w:rsidRPr="000A050D" w:rsidRDefault="00EF1270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EF1270" w:rsidRPr="000A050D" w:rsidRDefault="00EF1270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opolski</w:t>
            </w:r>
          </w:p>
        </w:tc>
      </w:tr>
      <w:tr w:rsidR="002A024F" w:rsidRPr="000A050D" w:rsidTr="004B7AFA"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665" w:rsidRDefault="00AC1665" w:rsidP="004B7AFA">
            <w:pPr>
              <w:widowControl/>
              <w:autoSpaceDE/>
              <w:autoSpaceDN/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>
              <w:rPr>
                <w:rFonts w:cs="Times New Roman"/>
                <w:color w:val="000000"/>
                <w:sz w:val="20"/>
              </w:rPr>
              <w:t>2</w:t>
            </w:r>
            <w:r w:rsidR="007B504D">
              <w:rPr>
                <w:rFonts w:cs="Times New Roman"/>
                <w:color w:val="000000"/>
                <w:sz w:val="20"/>
              </w:rPr>
              <w:t>5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1665" w:rsidRPr="000A050D" w:rsidRDefault="00AC1665" w:rsidP="004B7AFA">
            <w:pPr>
              <w:widowControl/>
              <w:autoSpaceDE/>
              <w:autoSpaceDN/>
              <w:spacing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podkarpackie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665" w:rsidRPr="000A050D" w:rsidRDefault="00AC1665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miasto Rzeszów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665" w:rsidRPr="000A050D" w:rsidRDefault="00AC1665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PL1801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C1665" w:rsidRPr="000A050D" w:rsidRDefault="00AC1665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Rzeszów - miasto na prawach powiatu</w:t>
            </w:r>
          </w:p>
        </w:tc>
      </w:tr>
      <w:tr w:rsidR="002A024F" w:rsidRPr="000A050D" w:rsidTr="004B7AFA">
        <w:tc>
          <w:tcPr>
            <w:tcW w:w="49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92B56" w:rsidRDefault="00692B56" w:rsidP="004B7AFA">
            <w:pPr>
              <w:widowControl/>
              <w:autoSpaceDE/>
              <w:autoSpaceDN/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>
              <w:rPr>
                <w:rFonts w:cs="Times New Roman"/>
                <w:color w:val="000000"/>
                <w:sz w:val="20"/>
              </w:rPr>
              <w:t>2</w:t>
            </w:r>
            <w:r w:rsidR="007B504D">
              <w:rPr>
                <w:rFonts w:cs="Times New Roman"/>
                <w:color w:val="000000"/>
                <w:sz w:val="20"/>
              </w:rPr>
              <w:t>6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92B56" w:rsidRPr="000A050D" w:rsidRDefault="00692B5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strefa podkarpacka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PL1802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92B56" w:rsidRPr="000A050D" w:rsidRDefault="00692B5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Przemyśl - miasto na prawach powiatu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92B56" w:rsidRPr="000A050D" w:rsidRDefault="00692B5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jasielski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92B56" w:rsidRPr="000A050D" w:rsidRDefault="00692B5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przeworski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92B56" w:rsidRPr="000A050D" w:rsidRDefault="00692B5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jarosławski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92B56" w:rsidRPr="000A050D" w:rsidRDefault="00692B5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lubaczowski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92B56" w:rsidRPr="000A050D" w:rsidRDefault="00692B5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Krosno - miasto na prawach powiatu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92B56" w:rsidRPr="000A050D" w:rsidRDefault="00692B5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krośnieński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92B56" w:rsidRPr="000A050D" w:rsidRDefault="00692B5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sanocki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92B56" w:rsidRPr="000A050D" w:rsidRDefault="00692B5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mielecki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92B56" w:rsidRPr="000A050D" w:rsidRDefault="00692B5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dębicki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92B56" w:rsidRPr="000A050D" w:rsidRDefault="00692B5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ropczycko-sędziszowski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92B56" w:rsidRPr="000A050D" w:rsidRDefault="00692B5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przemyski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92B56" w:rsidRPr="000A050D" w:rsidRDefault="00692B5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bieszczadzki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92B56" w:rsidRPr="000A050D" w:rsidRDefault="00692B5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leski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92B56" w:rsidRPr="000A050D" w:rsidRDefault="00692B5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rzeszowski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92B56" w:rsidRPr="000A050D" w:rsidRDefault="00692B5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brzozowski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92B56" w:rsidRPr="000A050D" w:rsidRDefault="00692B5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strzyżowski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92B56" w:rsidRPr="000A050D" w:rsidRDefault="00692B5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łańcucki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92B56" w:rsidRPr="000A050D" w:rsidRDefault="00692B5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kolbuszowski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92B56" w:rsidRPr="000A050D" w:rsidRDefault="00692B5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Tarnobrzeg - miasto na prawach powiatu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92B56" w:rsidRPr="000A050D" w:rsidRDefault="00692B5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tarnobrzeski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92B56" w:rsidRPr="000A050D" w:rsidRDefault="00692B5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stalowowolski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92B56" w:rsidRPr="000A050D" w:rsidRDefault="00692B5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niżański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92B56" w:rsidRPr="000A050D" w:rsidRDefault="00692B5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leżajski</w:t>
            </w:r>
          </w:p>
        </w:tc>
      </w:tr>
      <w:tr w:rsidR="002A024F" w:rsidRPr="000A050D" w:rsidTr="004B7AFA"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  <w:r>
              <w:rPr>
                <w:rFonts w:cs="Times New Roman"/>
                <w:color w:val="000000"/>
                <w:sz w:val="20"/>
              </w:rPr>
              <w:t>2</w:t>
            </w:r>
            <w:r w:rsidR="007B504D">
              <w:rPr>
                <w:rFonts w:cs="Times New Roman"/>
                <w:color w:val="000000"/>
                <w:sz w:val="20"/>
              </w:rPr>
              <w:t>7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B7AFA" w:rsidRDefault="004B7AFA" w:rsidP="004B7AFA">
            <w:pPr>
              <w:widowControl/>
              <w:autoSpaceDE/>
              <w:autoSpaceDN/>
              <w:spacing w:line="240" w:lineRule="auto"/>
              <w:jc w:val="center"/>
              <w:rPr>
                <w:rFonts w:cs="Times New Roman"/>
                <w:sz w:val="20"/>
              </w:rPr>
            </w:pPr>
          </w:p>
          <w:p w:rsidR="00692B56" w:rsidRPr="000A050D" w:rsidRDefault="00692B56" w:rsidP="004B7AFA">
            <w:pPr>
              <w:widowControl/>
              <w:autoSpaceDE/>
              <w:autoSpaceDN/>
              <w:spacing w:line="240" w:lineRule="auto"/>
              <w:jc w:val="center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podlaskie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aglomeracja białostocka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PL2001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92B56" w:rsidRPr="000A050D" w:rsidRDefault="00692B5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Białystok - miasto na prawach powiatu</w:t>
            </w:r>
          </w:p>
        </w:tc>
      </w:tr>
      <w:tr w:rsidR="002A024F" w:rsidRPr="000A050D" w:rsidTr="004B7AFA">
        <w:tc>
          <w:tcPr>
            <w:tcW w:w="49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92B56" w:rsidRDefault="00692B56" w:rsidP="00051932">
            <w:pPr>
              <w:widowControl/>
              <w:autoSpaceDE/>
              <w:autoSpaceDN/>
              <w:spacing w:line="240" w:lineRule="auto"/>
              <w:rPr>
                <w:rFonts w:cs="Times New Roman"/>
                <w:color w:val="000000"/>
                <w:sz w:val="20"/>
              </w:rPr>
            </w:pPr>
            <w:r>
              <w:rPr>
                <w:rFonts w:cs="Times New Roman"/>
                <w:color w:val="000000"/>
                <w:sz w:val="20"/>
              </w:rPr>
              <w:t>2</w:t>
            </w:r>
            <w:r w:rsidR="007B504D">
              <w:rPr>
                <w:rFonts w:cs="Times New Roman"/>
                <w:color w:val="000000"/>
                <w:sz w:val="20"/>
              </w:rPr>
              <w:t>8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strefa podlaska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PL2002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92B56" w:rsidRPr="000A050D" w:rsidRDefault="00692B5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Łomża - miasto na prawach powiatu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92B56" w:rsidRPr="000A050D" w:rsidRDefault="00692B5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Suwałki - miasto na prawach powiatu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92B56" w:rsidRPr="000A050D" w:rsidRDefault="00692B5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białostocki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92B56" w:rsidRPr="000A050D" w:rsidRDefault="00692B5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grajewski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92B56" w:rsidRPr="000A050D" w:rsidRDefault="00692B5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hajnowski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92B56" w:rsidRPr="000A050D" w:rsidRDefault="00692B5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bielski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92B56" w:rsidRPr="000A050D" w:rsidRDefault="00692B5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siemiatycki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92B56" w:rsidRPr="000A050D" w:rsidRDefault="00692B5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łomżyński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92B56" w:rsidRPr="000A050D" w:rsidRDefault="00692B5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kolneński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92B56" w:rsidRPr="000A050D" w:rsidRDefault="00692B5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moniecki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92B56" w:rsidRPr="000A050D" w:rsidRDefault="00692B5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sokólski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92B56" w:rsidRPr="000A050D" w:rsidRDefault="00692B5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augustowski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92B56" w:rsidRPr="000A050D" w:rsidRDefault="00692B5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suwalski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92B56" w:rsidRPr="000A050D" w:rsidRDefault="00692B5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sejneński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92B56" w:rsidRPr="000A050D" w:rsidRDefault="00692B5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zambrowski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56" w:rsidRPr="000A050D" w:rsidRDefault="00692B5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92B56" w:rsidRPr="000A050D" w:rsidRDefault="00692B5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wysokomazowiecki</w:t>
            </w:r>
          </w:p>
        </w:tc>
      </w:tr>
      <w:tr w:rsidR="002A024F" w:rsidRPr="000A050D" w:rsidTr="004B7AFA">
        <w:tc>
          <w:tcPr>
            <w:tcW w:w="49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C707A" w:rsidRDefault="005C707A" w:rsidP="004B7AFA">
            <w:pPr>
              <w:widowControl/>
              <w:autoSpaceDE/>
              <w:autoSpaceDN/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>
              <w:rPr>
                <w:rFonts w:cs="Times New Roman"/>
                <w:color w:val="000000"/>
                <w:sz w:val="20"/>
              </w:rPr>
              <w:t>2</w:t>
            </w:r>
            <w:r w:rsidR="007B504D">
              <w:rPr>
                <w:rFonts w:cs="Times New Roman"/>
                <w:color w:val="000000"/>
                <w:sz w:val="20"/>
              </w:rPr>
              <w:t>9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C707A" w:rsidRPr="000A050D" w:rsidRDefault="005C707A" w:rsidP="004B7AFA">
            <w:pPr>
              <w:widowControl/>
              <w:autoSpaceDE/>
              <w:autoSpaceDN/>
              <w:spacing w:line="240" w:lineRule="auto"/>
              <w:jc w:val="center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pomorskie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C707A" w:rsidRPr="000A050D" w:rsidRDefault="005C707A" w:rsidP="004B7AFA">
            <w:pPr>
              <w:widowControl/>
              <w:autoSpaceDE/>
              <w:autoSpaceDN/>
              <w:spacing w:line="240" w:lineRule="auto"/>
              <w:jc w:val="center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aglomeracja trójmiejska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C707A" w:rsidRPr="000A050D" w:rsidRDefault="005C707A" w:rsidP="004B7AFA">
            <w:pPr>
              <w:widowControl/>
              <w:autoSpaceDE/>
              <w:autoSpaceDN/>
              <w:spacing w:line="240" w:lineRule="auto"/>
              <w:jc w:val="center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PL2201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5C707A" w:rsidRPr="000A050D" w:rsidRDefault="005C707A" w:rsidP="004B7AFA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Gdańsk - miasto na prawach powiatu</w:t>
            </w:r>
          </w:p>
        </w:tc>
      </w:tr>
      <w:tr w:rsidR="002A024F" w:rsidRPr="000A050D" w:rsidTr="004B7AFA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C707A" w:rsidRDefault="005C707A" w:rsidP="004B7AFA">
            <w:pPr>
              <w:widowControl/>
              <w:autoSpaceDE/>
              <w:autoSpaceDN/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C707A" w:rsidRPr="000A050D" w:rsidRDefault="005C707A" w:rsidP="004B7AFA">
            <w:pPr>
              <w:widowControl/>
              <w:autoSpaceDE/>
              <w:autoSpaceDN/>
              <w:spacing w:line="240" w:lineRule="auto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C707A" w:rsidRPr="000A050D" w:rsidRDefault="005C707A" w:rsidP="004B7AFA">
            <w:pPr>
              <w:widowControl/>
              <w:autoSpaceDE/>
              <w:autoSpaceDN/>
              <w:spacing w:line="240" w:lineRule="auto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C707A" w:rsidRPr="000A050D" w:rsidRDefault="005C707A" w:rsidP="004B7AFA">
            <w:pPr>
              <w:widowControl/>
              <w:autoSpaceDE/>
              <w:autoSpaceDN/>
              <w:spacing w:line="240" w:lineRule="auto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5C707A" w:rsidRPr="000A050D" w:rsidRDefault="005C707A" w:rsidP="004B7AFA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Gdynia - miasto na prawach powiatu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7A" w:rsidRDefault="005C707A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7A" w:rsidRPr="000A050D" w:rsidRDefault="005C707A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7A" w:rsidRPr="000A050D" w:rsidRDefault="005C707A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7A" w:rsidRPr="000A050D" w:rsidRDefault="005C707A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5C707A" w:rsidRPr="000A050D" w:rsidRDefault="005C707A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Sopot - miasto na prawach powiatu</w:t>
            </w:r>
          </w:p>
        </w:tc>
      </w:tr>
      <w:tr w:rsidR="002A024F" w:rsidRPr="000A050D" w:rsidTr="004B7AFA">
        <w:tc>
          <w:tcPr>
            <w:tcW w:w="49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C707A" w:rsidRDefault="007B504D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  <w:r>
              <w:rPr>
                <w:rFonts w:cs="Times New Roman"/>
                <w:color w:val="000000"/>
                <w:sz w:val="20"/>
              </w:rPr>
              <w:t>30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7A" w:rsidRPr="000A050D" w:rsidRDefault="005C707A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C707A" w:rsidRPr="000A050D" w:rsidRDefault="005C707A" w:rsidP="004B7AFA">
            <w:pPr>
              <w:widowControl/>
              <w:autoSpaceDE/>
              <w:autoSpaceDN/>
              <w:spacing w:line="240" w:lineRule="auto"/>
              <w:jc w:val="center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strefa pomorska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C707A" w:rsidRPr="000A050D" w:rsidRDefault="005C707A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PL2202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5C707A" w:rsidRPr="000A050D" w:rsidRDefault="005C707A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Słupsk - miasto na prawach powiatu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7A" w:rsidRDefault="005C707A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7A" w:rsidRPr="000A050D" w:rsidRDefault="005C707A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7A" w:rsidRPr="000A050D" w:rsidRDefault="005C707A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7A" w:rsidRPr="000A050D" w:rsidRDefault="005C707A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5C707A" w:rsidRPr="000A050D" w:rsidRDefault="005C707A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bytowski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7A" w:rsidRDefault="005C707A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7A" w:rsidRPr="000A050D" w:rsidRDefault="005C707A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7A" w:rsidRPr="000A050D" w:rsidRDefault="005C707A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7A" w:rsidRPr="000A050D" w:rsidRDefault="005C707A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5C707A" w:rsidRPr="000A050D" w:rsidRDefault="005C707A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chojnicki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7A" w:rsidRDefault="005C707A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7A" w:rsidRPr="000A050D" w:rsidRDefault="005C707A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7A" w:rsidRPr="000A050D" w:rsidRDefault="005C707A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7A" w:rsidRPr="000A050D" w:rsidRDefault="005C707A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5C707A" w:rsidRPr="000A050D" w:rsidRDefault="005C707A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człuchowski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7A" w:rsidRDefault="005C707A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7A" w:rsidRPr="000A050D" w:rsidRDefault="005C707A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7A" w:rsidRPr="000A050D" w:rsidRDefault="005C707A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7A" w:rsidRPr="000A050D" w:rsidRDefault="005C707A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5C707A" w:rsidRPr="000A050D" w:rsidRDefault="005C707A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gdański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7A" w:rsidRDefault="005C707A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7A" w:rsidRPr="000A050D" w:rsidRDefault="005C707A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7A" w:rsidRPr="000A050D" w:rsidRDefault="005C707A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7A" w:rsidRPr="000A050D" w:rsidRDefault="005C707A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5C707A" w:rsidRPr="000A050D" w:rsidRDefault="005C707A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kartuski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7A" w:rsidRDefault="005C707A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7A" w:rsidRPr="000A050D" w:rsidRDefault="005C707A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7A" w:rsidRPr="000A050D" w:rsidRDefault="005C707A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7A" w:rsidRPr="000A050D" w:rsidRDefault="005C707A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5C707A" w:rsidRPr="000A050D" w:rsidRDefault="005C707A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kościerski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7A" w:rsidRDefault="005C707A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7A" w:rsidRPr="000A050D" w:rsidRDefault="005C707A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7A" w:rsidRPr="000A050D" w:rsidRDefault="005C707A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7A" w:rsidRPr="000A050D" w:rsidRDefault="005C707A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5C707A" w:rsidRPr="000A050D" w:rsidRDefault="005C707A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kwidzyński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7A" w:rsidRDefault="005C707A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7A" w:rsidRPr="000A050D" w:rsidRDefault="005C707A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7A" w:rsidRPr="000A050D" w:rsidRDefault="005C707A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7A" w:rsidRPr="000A050D" w:rsidRDefault="005C707A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5C707A" w:rsidRPr="000A050D" w:rsidRDefault="005C707A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tczewski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7A" w:rsidRDefault="005C707A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7A" w:rsidRPr="000A050D" w:rsidRDefault="005C707A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7A" w:rsidRPr="000A050D" w:rsidRDefault="005C707A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7A" w:rsidRPr="000A050D" w:rsidRDefault="005C707A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5C707A" w:rsidRPr="000A050D" w:rsidRDefault="005C707A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starogardzki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7A" w:rsidRDefault="005C707A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7A" w:rsidRPr="000A050D" w:rsidRDefault="005C707A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7A" w:rsidRPr="000A050D" w:rsidRDefault="005C707A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7A" w:rsidRPr="000A050D" w:rsidRDefault="005C707A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5C707A" w:rsidRPr="000A050D" w:rsidRDefault="005C707A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lęborski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7A" w:rsidRDefault="005C707A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7A" w:rsidRPr="000A050D" w:rsidRDefault="005C707A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7A" w:rsidRPr="000A050D" w:rsidRDefault="005C707A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7A" w:rsidRPr="000A050D" w:rsidRDefault="005C707A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5C707A" w:rsidRPr="000A050D" w:rsidRDefault="005C707A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słupski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7A" w:rsidRDefault="005C707A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7A" w:rsidRPr="000A050D" w:rsidRDefault="005C707A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7A" w:rsidRPr="000A050D" w:rsidRDefault="005C707A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7A" w:rsidRPr="000A050D" w:rsidRDefault="005C707A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5C707A" w:rsidRPr="000A050D" w:rsidRDefault="005C707A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nowodworski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7A" w:rsidRDefault="005C707A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7A" w:rsidRPr="000A050D" w:rsidRDefault="005C707A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7A" w:rsidRPr="000A050D" w:rsidRDefault="005C707A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7A" w:rsidRPr="000A050D" w:rsidRDefault="005C707A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5C707A" w:rsidRPr="000A050D" w:rsidRDefault="005C707A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malborski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7A" w:rsidRDefault="005C707A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7A" w:rsidRPr="000A050D" w:rsidRDefault="005C707A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7A" w:rsidRPr="000A050D" w:rsidRDefault="005C707A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7A" w:rsidRPr="000A050D" w:rsidRDefault="005C707A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5C707A" w:rsidRPr="000A050D" w:rsidRDefault="005C707A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sztumski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7A" w:rsidRDefault="005C707A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7A" w:rsidRPr="000A050D" w:rsidRDefault="005C707A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7A" w:rsidRPr="000A050D" w:rsidRDefault="005C707A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7A" w:rsidRPr="000A050D" w:rsidRDefault="005C707A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5C707A" w:rsidRPr="000A050D" w:rsidRDefault="005C707A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pucki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7A" w:rsidRDefault="005C707A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7A" w:rsidRPr="000A050D" w:rsidRDefault="005C707A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7A" w:rsidRPr="000A050D" w:rsidRDefault="005C707A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07A" w:rsidRPr="000A050D" w:rsidRDefault="005C707A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5C707A" w:rsidRPr="000A050D" w:rsidRDefault="005C707A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wejherowski</w:t>
            </w:r>
          </w:p>
        </w:tc>
      </w:tr>
      <w:tr w:rsidR="00A93446" w:rsidRPr="000A050D" w:rsidTr="004B7AFA">
        <w:tc>
          <w:tcPr>
            <w:tcW w:w="49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A024F" w:rsidRDefault="007B504D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  <w:r>
              <w:rPr>
                <w:rFonts w:cs="Times New Roman"/>
                <w:color w:val="000000"/>
                <w:sz w:val="20"/>
              </w:rPr>
              <w:t>31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śląskie</w:t>
            </w:r>
          </w:p>
          <w:p w:rsidR="002A024F" w:rsidRPr="000A050D" w:rsidRDefault="002A024F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aglomeracja górnośląska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PL2401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2A024F" w:rsidRPr="000A050D" w:rsidRDefault="002A024F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Bytom - miasto na prawach powiatu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2A024F" w:rsidRPr="000A050D" w:rsidRDefault="002A024F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Chorzów - miasto na prawach powiatu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2A024F" w:rsidRPr="000A050D" w:rsidRDefault="002A024F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Dąbrowa Górnicza - miasto na prawach powiatu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2A024F" w:rsidRPr="000A050D" w:rsidRDefault="002A024F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Gliwice - miasto na prawach powiatu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2A024F" w:rsidRPr="000A050D" w:rsidRDefault="002A024F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Jaworzno - miasto na prawach powiatu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2A024F" w:rsidRPr="000A050D" w:rsidRDefault="002A024F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Katowice - miasto na prawach powiatu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2A024F" w:rsidRPr="000A050D" w:rsidRDefault="002A024F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Mysłowice - miasto na prawach powiatu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2A024F" w:rsidRPr="000A050D" w:rsidRDefault="002A024F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Piekary Śląskie - miasto na prawach powiatu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2A024F" w:rsidRPr="000A050D" w:rsidRDefault="002A024F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Ruda Śląska - miasto na prawach powiatu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2A024F" w:rsidRPr="000A050D" w:rsidRDefault="002A024F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Siemianowice Śląskie - miasto na prawach powiatu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2A024F" w:rsidRPr="000A050D" w:rsidRDefault="002A024F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Sosnowiec - miasto na prawach powiatu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2A024F" w:rsidRPr="000A050D" w:rsidRDefault="002A024F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Świętochłowice - miasto na prawach powiatu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2A024F" w:rsidRPr="000A050D" w:rsidRDefault="002A024F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Tychy - miasto na prawach powiatu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2A024F" w:rsidRPr="000A050D" w:rsidRDefault="002A024F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Zabrze - miasto na prawach powiatu</w:t>
            </w:r>
          </w:p>
        </w:tc>
      </w:tr>
      <w:tr w:rsidR="00A93446" w:rsidRPr="000A050D" w:rsidTr="009F5DC9">
        <w:tc>
          <w:tcPr>
            <w:tcW w:w="49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Default="007B504D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  <w:r>
              <w:rPr>
                <w:rFonts w:cs="Times New Roman"/>
                <w:color w:val="000000"/>
                <w:sz w:val="20"/>
              </w:rPr>
              <w:t>32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aglomeracja rybnicko-jastrzębska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PL2402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2A024F" w:rsidRPr="000A050D" w:rsidRDefault="002A024F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Jastrzębie-Zdrój - miasto na prawach powiatu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2A024F" w:rsidRPr="000A050D" w:rsidRDefault="002A024F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Rybnik - miasto na prawach powiatu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2A024F" w:rsidRPr="000A050D" w:rsidRDefault="002A024F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Żory - miasto na prawach powiatu</w:t>
            </w:r>
          </w:p>
        </w:tc>
      </w:tr>
      <w:tr w:rsidR="00A93446" w:rsidRPr="000A050D" w:rsidTr="009F5DC9"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Default="007B504D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  <w:r>
              <w:rPr>
                <w:rFonts w:cs="Times New Roman"/>
                <w:color w:val="000000"/>
                <w:sz w:val="20"/>
              </w:rPr>
              <w:t>33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miasto Bielsko-Biała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PL2403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2A024F" w:rsidRPr="000A050D" w:rsidRDefault="002A024F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Bielsko-Biała - miasto na prawach powiatu</w:t>
            </w:r>
          </w:p>
        </w:tc>
      </w:tr>
      <w:tr w:rsidR="00A93446" w:rsidRPr="000A050D" w:rsidTr="009F5DC9"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Default="007B504D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  <w:r>
              <w:rPr>
                <w:rFonts w:cs="Times New Roman"/>
                <w:color w:val="000000"/>
                <w:sz w:val="20"/>
              </w:rPr>
              <w:t>34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miasto Częstochowa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PL2404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2A024F" w:rsidRPr="000A050D" w:rsidRDefault="002A024F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Częstochowa - miasto na prawach powiatu</w:t>
            </w:r>
          </w:p>
        </w:tc>
      </w:tr>
      <w:tr w:rsidR="00A93446" w:rsidRPr="000A050D" w:rsidTr="004B7AFA">
        <w:tc>
          <w:tcPr>
            <w:tcW w:w="49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A024F" w:rsidRDefault="002A024F" w:rsidP="004B7AFA">
            <w:pPr>
              <w:widowControl/>
              <w:autoSpaceDE/>
              <w:autoSpaceDN/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>
              <w:rPr>
                <w:rFonts w:cs="Times New Roman"/>
                <w:color w:val="000000"/>
                <w:sz w:val="20"/>
              </w:rPr>
              <w:t>3</w:t>
            </w:r>
            <w:r w:rsidR="007B504D">
              <w:rPr>
                <w:rFonts w:cs="Times New Roman"/>
                <w:color w:val="000000"/>
                <w:sz w:val="20"/>
              </w:rPr>
              <w:t>5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strefa śląska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PL2405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2A024F" w:rsidRPr="000A050D" w:rsidRDefault="002A024F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bielski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2A024F" w:rsidRPr="000A050D" w:rsidRDefault="002A024F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cieszyński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2A024F" w:rsidRPr="000A050D" w:rsidRDefault="002A024F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żywiecki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2A024F" w:rsidRPr="000A050D" w:rsidRDefault="002A024F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bieruńsko-lędziński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2A024F" w:rsidRPr="000A050D" w:rsidRDefault="002A024F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pszczyński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2A024F" w:rsidRPr="000A050D" w:rsidRDefault="002A024F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częstochowski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2A024F" w:rsidRPr="000A050D" w:rsidRDefault="002A024F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kłobucki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2A024F" w:rsidRPr="000A050D" w:rsidRDefault="002A024F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myszkowski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2A024F" w:rsidRPr="000A050D" w:rsidRDefault="002A024F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lubliniecki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2A024F" w:rsidRPr="000A050D" w:rsidRDefault="002A024F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gliwicki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2A024F" w:rsidRPr="000A050D" w:rsidRDefault="002A024F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mikołowski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2A024F" w:rsidRPr="000A050D" w:rsidRDefault="002A024F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raciborski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2A024F" w:rsidRPr="000A050D" w:rsidRDefault="002A024F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rybnicki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2A024F" w:rsidRPr="000A050D" w:rsidRDefault="002A024F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wodzisławski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2A024F" w:rsidRPr="000A050D" w:rsidRDefault="002A024F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tarnogórski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2A024F" w:rsidRPr="000A050D" w:rsidRDefault="002A024F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będziński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2A024F" w:rsidRPr="000A050D" w:rsidRDefault="002A024F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zawierciański</w:t>
            </w:r>
          </w:p>
        </w:tc>
      </w:tr>
      <w:tr w:rsidR="002A024F" w:rsidRPr="000A050D" w:rsidTr="009F5DC9"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  <w:r>
              <w:rPr>
                <w:rFonts w:cs="Times New Roman"/>
                <w:color w:val="000000"/>
                <w:sz w:val="20"/>
              </w:rPr>
              <w:t>3</w:t>
            </w:r>
            <w:r w:rsidR="007B504D">
              <w:rPr>
                <w:rFonts w:cs="Times New Roman"/>
                <w:color w:val="000000"/>
                <w:sz w:val="20"/>
              </w:rPr>
              <w:t>6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A024F" w:rsidRPr="000A050D" w:rsidRDefault="002A024F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świętokrzyskie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miasto Kielce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PL2601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2A024F" w:rsidRPr="000A050D" w:rsidRDefault="002A024F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Kielce - miasto na prawach powiatu</w:t>
            </w:r>
          </w:p>
        </w:tc>
      </w:tr>
      <w:tr w:rsidR="002A024F" w:rsidRPr="000A050D" w:rsidTr="009F5DC9">
        <w:tc>
          <w:tcPr>
            <w:tcW w:w="49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Default="007B504D" w:rsidP="00AA6889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  <w:r>
              <w:rPr>
                <w:rFonts w:cs="Times New Roman"/>
                <w:color w:val="000000"/>
                <w:sz w:val="20"/>
              </w:rPr>
              <w:t>37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strefa świętokrzyska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PL2602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2A024F" w:rsidRPr="000A050D" w:rsidRDefault="002A024F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kielecki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2A024F" w:rsidRPr="000A050D" w:rsidRDefault="002A024F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konecki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2A024F" w:rsidRPr="000A050D" w:rsidRDefault="002A024F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opatowski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2A024F" w:rsidRPr="000A050D" w:rsidRDefault="002A024F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ostrowiecki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2A024F" w:rsidRPr="000A050D" w:rsidRDefault="002A024F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skarżyski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2A024F" w:rsidRPr="000A050D" w:rsidRDefault="002A024F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starachowicki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2A024F" w:rsidRPr="000A050D" w:rsidRDefault="002A024F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buski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2A024F" w:rsidRPr="000A050D" w:rsidRDefault="002A024F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jędrzejowski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2A024F" w:rsidRPr="000A050D" w:rsidRDefault="002A024F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kazimierski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2A024F" w:rsidRPr="000A050D" w:rsidRDefault="002A024F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pińczowski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2A024F" w:rsidRPr="000A050D" w:rsidRDefault="002A024F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sandomierski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2A024F" w:rsidRPr="000A050D" w:rsidRDefault="002A024F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staszowski</w:t>
            </w:r>
          </w:p>
        </w:tc>
      </w:tr>
      <w:tr w:rsidR="002A024F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24F" w:rsidRPr="000A050D" w:rsidRDefault="002A024F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2A024F" w:rsidRPr="000A050D" w:rsidRDefault="002A024F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włoszczowski</w:t>
            </w:r>
          </w:p>
        </w:tc>
      </w:tr>
      <w:tr w:rsidR="0094466B" w:rsidRPr="000A050D" w:rsidTr="001C2298"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66B" w:rsidRDefault="0094466B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  <w:r>
              <w:rPr>
                <w:rFonts w:cs="Times New Roman"/>
                <w:color w:val="000000"/>
                <w:sz w:val="20"/>
              </w:rPr>
              <w:t>3</w:t>
            </w:r>
            <w:r w:rsidR="007B504D">
              <w:rPr>
                <w:rFonts w:cs="Times New Roman"/>
                <w:color w:val="000000"/>
                <w:sz w:val="20"/>
              </w:rPr>
              <w:t>8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4466B" w:rsidRPr="000A050D" w:rsidRDefault="0094466B" w:rsidP="001C2298">
            <w:pPr>
              <w:widowControl/>
              <w:autoSpaceDE/>
              <w:autoSpaceDN/>
              <w:spacing w:line="240" w:lineRule="auto"/>
              <w:jc w:val="center"/>
              <w:rPr>
                <w:rFonts w:cs="Times New Roman"/>
                <w:sz w:val="20"/>
              </w:rPr>
            </w:pPr>
            <w:r w:rsidRPr="002A024F">
              <w:rPr>
                <w:rFonts w:cs="Times New Roman"/>
                <w:sz w:val="20"/>
              </w:rPr>
              <w:t>warmińsko-mazurskie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66B" w:rsidRPr="000A050D" w:rsidRDefault="0094466B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miasto Olsztyn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66B" w:rsidRPr="000A050D" w:rsidRDefault="0094466B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PL2801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94466B" w:rsidRPr="000A050D" w:rsidRDefault="0094466B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Olsztyn - miasto na prawach powiatu</w:t>
            </w:r>
          </w:p>
        </w:tc>
      </w:tr>
      <w:tr w:rsidR="0094466B" w:rsidRPr="000A050D" w:rsidTr="009F5DC9"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66B" w:rsidRDefault="0094466B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  <w:r>
              <w:rPr>
                <w:rFonts w:cs="Times New Roman"/>
                <w:color w:val="000000"/>
                <w:sz w:val="20"/>
              </w:rPr>
              <w:t>3</w:t>
            </w:r>
            <w:r w:rsidR="007B504D">
              <w:rPr>
                <w:rFonts w:cs="Times New Roman"/>
                <w:color w:val="000000"/>
                <w:sz w:val="20"/>
              </w:rPr>
              <w:t>9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66B" w:rsidRPr="000A050D" w:rsidRDefault="0094466B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66B" w:rsidRPr="000A050D" w:rsidRDefault="0094466B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miasto Elbląg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66B" w:rsidRPr="000A050D" w:rsidRDefault="0094466B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PL2802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94466B" w:rsidRPr="000A050D" w:rsidRDefault="0094466B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Elbląg - miasto na prawach powiatu</w:t>
            </w:r>
          </w:p>
        </w:tc>
      </w:tr>
      <w:tr w:rsidR="0094466B" w:rsidRPr="000A050D" w:rsidTr="001C2298">
        <w:tc>
          <w:tcPr>
            <w:tcW w:w="49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4466B" w:rsidRDefault="007B504D" w:rsidP="00051932">
            <w:pPr>
              <w:widowControl/>
              <w:autoSpaceDE/>
              <w:autoSpaceDN/>
              <w:spacing w:line="240" w:lineRule="auto"/>
              <w:rPr>
                <w:rFonts w:cs="Times New Roman"/>
                <w:color w:val="000000"/>
                <w:sz w:val="20"/>
              </w:rPr>
            </w:pPr>
            <w:r>
              <w:rPr>
                <w:rFonts w:cs="Times New Roman"/>
                <w:color w:val="000000"/>
                <w:sz w:val="20"/>
              </w:rPr>
              <w:t>40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66B" w:rsidRPr="000A050D" w:rsidRDefault="0094466B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4466B" w:rsidRPr="000A050D" w:rsidRDefault="0094466B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strefa warmińsko-mazurska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4466B" w:rsidRPr="000A050D" w:rsidRDefault="0094466B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PL2803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94466B" w:rsidRPr="000A050D" w:rsidRDefault="0094466B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elbląski</w:t>
            </w:r>
          </w:p>
        </w:tc>
      </w:tr>
      <w:tr w:rsidR="0094466B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66B" w:rsidRDefault="0094466B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66B" w:rsidRPr="000A050D" w:rsidRDefault="0094466B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66B" w:rsidRPr="000A050D" w:rsidRDefault="0094466B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66B" w:rsidRPr="000A050D" w:rsidRDefault="0094466B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94466B" w:rsidRPr="000A050D" w:rsidRDefault="0094466B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olsztyński</w:t>
            </w:r>
          </w:p>
        </w:tc>
      </w:tr>
      <w:tr w:rsidR="0094466B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66B" w:rsidRDefault="0094466B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66B" w:rsidRPr="000A050D" w:rsidRDefault="0094466B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66B" w:rsidRPr="000A050D" w:rsidRDefault="0094466B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66B" w:rsidRPr="000A050D" w:rsidRDefault="0094466B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94466B" w:rsidRPr="000A050D" w:rsidRDefault="0094466B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bartoszycki</w:t>
            </w:r>
          </w:p>
        </w:tc>
      </w:tr>
      <w:tr w:rsidR="0094466B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66B" w:rsidRDefault="0094466B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66B" w:rsidRPr="000A050D" w:rsidRDefault="0094466B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66B" w:rsidRPr="000A050D" w:rsidRDefault="0094466B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66B" w:rsidRPr="000A050D" w:rsidRDefault="0094466B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94466B" w:rsidRPr="000A050D" w:rsidRDefault="0094466B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kętrzyński</w:t>
            </w:r>
          </w:p>
        </w:tc>
      </w:tr>
      <w:tr w:rsidR="0094466B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66B" w:rsidRDefault="0094466B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66B" w:rsidRPr="000A050D" w:rsidRDefault="0094466B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66B" w:rsidRPr="000A050D" w:rsidRDefault="0094466B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66B" w:rsidRPr="000A050D" w:rsidRDefault="0094466B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94466B" w:rsidRPr="000A050D" w:rsidRDefault="0094466B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braniewski</w:t>
            </w:r>
          </w:p>
        </w:tc>
      </w:tr>
      <w:tr w:rsidR="0094466B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66B" w:rsidRDefault="0094466B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66B" w:rsidRPr="000A050D" w:rsidRDefault="0094466B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66B" w:rsidRPr="000A050D" w:rsidRDefault="0094466B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66B" w:rsidRPr="000A050D" w:rsidRDefault="0094466B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94466B" w:rsidRPr="000A050D" w:rsidRDefault="0094466B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lidzbarski</w:t>
            </w:r>
          </w:p>
        </w:tc>
      </w:tr>
      <w:tr w:rsidR="0094466B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66B" w:rsidRDefault="0094466B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66B" w:rsidRPr="000A050D" w:rsidRDefault="0094466B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66B" w:rsidRPr="000A050D" w:rsidRDefault="0094466B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66B" w:rsidRPr="000A050D" w:rsidRDefault="0094466B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94466B" w:rsidRPr="000A050D" w:rsidRDefault="0094466B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ełcki</w:t>
            </w:r>
          </w:p>
        </w:tc>
      </w:tr>
      <w:tr w:rsidR="0094466B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66B" w:rsidRDefault="0094466B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66B" w:rsidRPr="000A050D" w:rsidRDefault="0094466B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66B" w:rsidRPr="000A050D" w:rsidRDefault="0094466B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66B" w:rsidRPr="000A050D" w:rsidRDefault="0094466B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94466B" w:rsidRPr="000A050D" w:rsidRDefault="0094466B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olecki</w:t>
            </w:r>
          </w:p>
        </w:tc>
      </w:tr>
      <w:tr w:rsidR="0094466B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66B" w:rsidRDefault="0094466B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66B" w:rsidRPr="000A050D" w:rsidRDefault="0094466B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66B" w:rsidRPr="000A050D" w:rsidRDefault="0094466B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66B" w:rsidRPr="000A050D" w:rsidRDefault="0094466B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94466B" w:rsidRPr="000A050D" w:rsidRDefault="0094466B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gołdapski</w:t>
            </w:r>
          </w:p>
        </w:tc>
      </w:tr>
      <w:tr w:rsidR="0094466B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66B" w:rsidRDefault="0094466B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66B" w:rsidRPr="000A050D" w:rsidRDefault="0094466B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66B" w:rsidRPr="000A050D" w:rsidRDefault="0094466B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66B" w:rsidRPr="000A050D" w:rsidRDefault="0094466B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94466B" w:rsidRPr="000A050D" w:rsidRDefault="0094466B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giżycki</w:t>
            </w:r>
          </w:p>
        </w:tc>
      </w:tr>
      <w:tr w:rsidR="0094466B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66B" w:rsidRDefault="0094466B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66B" w:rsidRPr="000A050D" w:rsidRDefault="0094466B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66B" w:rsidRPr="000A050D" w:rsidRDefault="0094466B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66B" w:rsidRPr="000A050D" w:rsidRDefault="0094466B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94466B" w:rsidRPr="000A050D" w:rsidRDefault="0094466B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węgorzewski</w:t>
            </w:r>
          </w:p>
        </w:tc>
      </w:tr>
      <w:tr w:rsidR="0094466B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66B" w:rsidRDefault="0094466B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66B" w:rsidRPr="000A050D" w:rsidRDefault="0094466B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66B" w:rsidRPr="000A050D" w:rsidRDefault="0094466B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66B" w:rsidRPr="000A050D" w:rsidRDefault="0094466B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94466B" w:rsidRPr="000A050D" w:rsidRDefault="0094466B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iławski</w:t>
            </w:r>
          </w:p>
        </w:tc>
      </w:tr>
      <w:tr w:rsidR="0094466B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66B" w:rsidRDefault="0094466B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66B" w:rsidRPr="000A050D" w:rsidRDefault="0094466B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66B" w:rsidRPr="000A050D" w:rsidRDefault="0094466B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66B" w:rsidRPr="000A050D" w:rsidRDefault="0094466B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94466B" w:rsidRPr="000A050D" w:rsidRDefault="0094466B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ostródzki</w:t>
            </w:r>
          </w:p>
        </w:tc>
      </w:tr>
      <w:tr w:rsidR="0094466B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66B" w:rsidRDefault="0094466B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66B" w:rsidRPr="000A050D" w:rsidRDefault="0094466B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66B" w:rsidRPr="000A050D" w:rsidRDefault="0094466B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66B" w:rsidRPr="000A050D" w:rsidRDefault="0094466B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94466B" w:rsidRPr="000A050D" w:rsidRDefault="0094466B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mrągowski</w:t>
            </w:r>
          </w:p>
        </w:tc>
      </w:tr>
      <w:tr w:rsidR="0094466B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66B" w:rsidRDefault="0094466B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66B" w:rsidRPr="000A050D" w:rsidRDefault="0094466B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66B" w:rsidRPr="000A050D" w:rsidRDefault="0094466B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66B" w:rsidRPr="000A050D" w:rsidRDefault="0094466B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94466B" w:rsidRPr="000A050D" w:rsidRDefault="0094466B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szczycieński</w:t>
            </w:r>
          </w:p>
        </w:tc>
      </w:tr>
      <w:tr w:rsidR="0094466B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66B" w:rsidRDefault="0094466B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66B" w:rsidRPr="000A050D" w:rsidRDefault="0094466B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66B" w:rsidRPr="000A050D" w:rsidRDefault="0094466B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66B" w:rsidRPr="000A050D" w:rsidRDefault="0094466B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94466B" w:rsidRPr="000A050D" w:rsidRDefault="0094466B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piski</w:t>
            </w:r>
          </w:p>
        </w:tc>
      </w:tr>
      <w:tr w:rsidR="0094466B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66B" w:rsidRDefault="0094466B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66B" w:rsidRPr="000A050D" w:rsidRDefault="0094466B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66B" w:rsidRPr="000A050D" w:rsidRDefault="0094466B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66B" w:rsidRPr="000A050D" w:rsidRDefault="0094466B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94466B" w:rsidRPr="000A050D" w:rsidRDefault="0094466B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nidzicki</w:t>
            </w:r>
          </w:p>
        </w:tc>
      </w:tr>
      <w:tr w:rsidR="0094466B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66B" w:rsidRDefault="0094466B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66B" w:rsidRPr="000A050D" w:rsidRDefault="0094466B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66B" w:rsidRPr="000A050D" w:rsidRDefault="0094466B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66B" w:rsidRPr="000A050D" w:rsidRDefault="0094466B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94466B" w:rsidRPr="000A050D" w:rsidRDefault="0094466B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działdowski</w:t>
            </w:r>
          </w:p>
        </w:tc>
      </w:tr>
      <w:tr w:rsidR="0094466B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66B" w:rsidRDefault="0094466B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66B" w:rsidRPr="000A050D" w:rsidRDefault="0094466B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66B" w:rsidRPr="000A050D" w:rsidRDefault="0094466B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66B" w:rsidRPr="000A050D" w:rsidRDefault="0094466B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94466B" w:rsidRPr="000A050D" w:rsidRDefault="0094466B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nowomiejski</w:t>
            </w:r>
          </w:p>
        </w:tc>
      </w:tr>
      <w:tr w:rsidR="00AA6889" w:rsidRPr="000A050D" w:rsidTr="001C2298"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Default="007B504D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  <w:r>
              <w:rPr>
                <w:rFonts w:cs="Times New Roman"/>
                <w:color w:val="000000"/>
                <w:sz w:val="20"/>
              </w:rPr>
              <w:t>41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A6889" w:rsidRPr="000A050D" w:rsidRDefault="00AA6889" w:rsidP="001C2298">
            <w:pPr>
              <w:widowControl/>
              <w:autoSpaceDE/>
              <w:autoSpaceDN/>
              <w:spacing w:line="240" w:lineRule="auto"/>
              <w:jc w:val="center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wielkopolskie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aglomeracja poznańska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PL3001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AA6889" w:rsidRPr="000A050D" w:rsidRDefault="00AA6889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Poznań - miasto na prawach powiatu</w:t>
            </w:r>
          </w:p>
        </w:tc>
      </w:tr>
      <w:tr w:rsidR="00AA6889" w:rsidRPr="000A050D" w:rsidTr="009F5DC9"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Default="007B504D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  <w:r>
              <w:rPr>
                <w:rFonts w:cs="Times New Roman"/>
                <w:color w:val="000000"/>
                <w:sz w:val="20"/>
              </w:rPr>
              <w:t>42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miasto Kalisz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PL3002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A6889" w:rsidRPr="000A050D" w:rsidRDefault="00AA6889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Kalisz - miasto na prawach powiatu</w:t>
            </w:r>
          </w:p>
        </w:tc>
      </w:tr>
      <w:tr w:rsidR="00AA6889" w:rsidRPr="000A050D" w:rsidTr="001C2298">
        <w:tc>
          <w:tcPr>
            <w:tcW w:w="49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A6889" w:rsidRDefault="007B504D" w:rsidP="00AA6889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  <w:r>
              <w:rPr>
                <w:rFonts w:cs="Times New Roman"/>
                <w:color w:val="000000"/>
                <w:sz w:val="20"/>
              </w:rPr>
              <w:t>43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strefa wielkopolska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PL3003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A6889" w:rsidRPr="000A050D" w:rsidRDefault="00AA6889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Konin - miasto na prawach powiatu</w:t>
            </w:r>
          </w:p>
        </w:tc>
      </w:tr>
      <w:tr w:rsidR="00AA6889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A6889" w:rsidRPr="000A050D" w:rsidRDefault="00AA6889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Leszno - miasto na prawach powiatu</w:t>
            </w:r>
          </w:p>
        </w:tc>
      </w:tr>
      <w:tr w:rsidR="00AA6889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A6889" w:rsidRPr="000A050D" w:rsidRDefault="00AA6889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czarnkowsko-trzcianecki</w:t>
            </w:r>
          </w:p>
        </w:tc>
      </w:tr>
      <w:tr w:rsidR="00AA6889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A6889" w:rsidRPr="000A050D" w:rsidRDefault="00AA6889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chodzieski</w:t>
            </w:r>
          </w:p>
        </w:tc>
      </w:tr>
      <w:tr w:rsidR="00AA6889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A6889" w:rsidRPr="000A050D" w:rsidRDefault="00AA6889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wągrowiecki</w:t>
            </w:r>
          </w:p>
        </w:tc>
      </w:tr>
      <w:tr w:rsidR="00AA6889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A6889" w:rsidRPr="000A050D" w:rsidRDefault="00AA6889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wrzesiński</w:t>
            </w:r>
          </w:p>
        </w:tc>
      </w:tr>
      <w:tr w:rsidR="00AA6889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A6889" w:rsidRPr="000A050D" w:rsidRDefault="00AA6889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gnieźnieński</w:t>
            </w:r>
          </w:p>
        </w:tc>
      </w:tr>
      <w:tr w:rsidR="00AA6889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A6889" w:rsidRPr="000A050D" w:rsidRDefault="00AA6889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słupecki</w:t>
            </w:r>
          </w:p>
        </w:tc>
      </w:tr>
      <w:tr w:rsidR="00AA6889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A6889" w:rsidRPr="000A050D" w:rsidRDefault="00AA6889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leszczyński</w:t>
            </w:r>
          </w:p>
        </w:tc>
      </w:tr>
      <w:tr w:rsidR="00AA6889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A6889" w:rsidRPr="000A050D" w:rsidRDefault="00AA6889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gostyński</w:t>
            </w:r>
          </w:p>
        </w:tc>
      </w:tr>
      <w:tr w:rsidR="00AA6889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A6889" w:rsidRPr="000A050D" w:rsidRDefault="00AA6889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rawicki</w:t>
            </w:r>
          </w:p>
        </w:tc>
      </w:tr>
      <w:tr w:rsidR="00AA6889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A6889" w:rsidRPr="000A050D" w:rsidRDefault="00AA6889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krotoszyński</w:t>
            </w:r>
          </w:p>
        </w:tc>
      </w:tr>
      <w:tr w:rsidR="00AA6889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A6889" w:rsidRPr="000A050D" w:rsidRDefault="00AA6889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jarociński</w:t>
            </w:r>
          </w:p>
        </w:tc>
      </w:tr>
      <w:tr w:rsidR="00AA6889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A6889" w:rsidRPr="000A050D" w:rsidRDefault="00AA6889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pleszewski</w:t>
            </w:r>
          </w:p>
        </w:tc>
      </w:tr>
      <w:tr w:rsidR="00AA6889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A6889" w:rsidRPr="000A050D" w:rsidRDefault="00AA6889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kaliski</w:t>
            </w:r>
          </w:p>
        </w:tc>
      </w:tr>
      <w:tr w:rsidR="00AA6889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A6889" w:rsidRPr="000A050D" w:rsidRDefault="00AA6889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koniński</w:t>
            </w:r>
          </w:p>
        </w:tc>
      </w:tr>
      <w:tr w:rsidR="00AA6889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A6889" w:rsidRPr="000A050D" w:rsidRDefault="00AA6889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kolski</w:t>
            </w:r>
          </w:p>
        </w:tc>
      </w:tr>
      <w:tr w:rsidR="00AA6889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A6889" w:rsidRPr="000A050D" w:rsidRDefault="00AA6889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turecki</w:t>
            </w:r>
          </w:p>
        </w:tc>
      </w:tr>
      <w:tr w:rsidR="00AA6889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A6889" w:rsidRPr="000A050D" w:rsidRDefault="00AA6889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kościański</w:t>
            </w:r>
          </w:p>
        </w:tc>
      </w:tr>
      <w:tr w:rsidR="00AA6889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A6889" w:rsidRPr="000A050D" w:rsidRDefault="00AA6889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śremski</w:t>
            </w:r>
          </w:p>
        </w:tc>
      </w:tr>
      <w:tr w:rsidR="00AA6889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A6889" w:rsidRPr="000A050D" w:rsidRDefault="00AA6889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średzki</w:t>
            </w:r>
          </w:p>
        </w:tc>
      </w:tr>
      <w:tr w:rsidR="00AA6889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A6889" w:rsidRPr="000A050D" w:rsidRDefault="00AA6889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międzychodzki</w:t>
            </w:r>
          </w:p>
        </w:tc>
      </w:tr>
      <w:tr w:rsidR="00AA6889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A6889" w:rsidRPr="000A050D" w:rsidRDefault="00AA6889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nowotomyski</w:t>
            </w:r>
          </w:p>
        </w:tc>
      </w:tr>
      <w:tr w:rsidR="00AA6889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A6889" w:rsidRPr="000A050D" w:rsidRDefault="00AA6889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grodziski</w:t>
            </w:r>
          </w:p>
        </w:tc>
      </w:tr>
      <w:tr w:rsidR="00AA6889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A6889" w:rsidRPr="000A050D" w:rsidRDefault="00AA6889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wolsztyński</w:t>
            </w:r>
          </w:p>
        </w:tc>
      </w:tr>
      <w:tr w:rsidR="00AA6889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A6889" w:rsidRPr="000A050D" w:rsidRDefault="00AA6889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ostrowski</w:t>
            </w:r>
          </w:p>
        </w:tc>
      </w:tr>
      <w:tr w:rsidR="00AA6889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A6889" w:rsidRPr="000A050D" w:rsidRDefault="00AA6889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ostrzeszowski</w:t>
            </w:r>
          </w:p>
        </w:tc>
      </w:tr>
      <w:tr w:rsidR="00AA6889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A6889" w:rsidRPr="000A050D" w:rsidRDefault="00AA6889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kępiński</w:t>
            </w:r>
          </w:p>
        </w:tc>
      </w:tr>
      <w:tr w:rsidR="00AA6889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A6889" w:rsidRPr="000A050D" w:rsidRDefault="00AA6889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złotowski</w:t>
            </w:r>
          </w:p>
        </w:tc>
      </w:tr>
      <w:tr w:rsidR="00AA6889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A6889" w:rsidRPr="000A050D" w:rsidRDefault="00AA6889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pilski</w:t>
            </w:r>
          </w:p>
        </w:tc>
      </w:tr>
      <w:tr w:rsidR="00AA6889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A6889" w:rsidRPr="000A050D" w:rsidRDefault="00AA6889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szamotulski</w:t>
            </w:r>
          </w:p>
        </w:tc>
      </w:tr>
      <w:tr w:rsidR="00AA6889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A6889" w:rsidRPr="000A050D" w:rsidRDefault="00AA6889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obornicki</w:t>
            </w:r>
          </w:p>
        </w:tc>
      </w:tr>
      <w:tr w:rsidR="00AA6889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889" w:rsidRPr="000A050D" w:rsidRDefault="00AA6889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A6889" w:rsidRPr="000A050D" w:rsidRDefault="00AA6889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poznański</w:t>
            </w:r>
          </w:p>
        </w:tc>
      </w:tr>
      <w:tr w:rsidR="00A93446" w:rsidRPr="000A050D" w:rsidTr="009F5DC9"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Default="007B504D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  <w:r>
              <w:rPr>
                <w:rFonts w:cs="Times New Roman"/>
                <w:color w:val="000000"/>
                <w:sz w:val="20"/>
              </w:rPr>
              <w:lastRenderedPageBreak/>
              <w:t>44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1C2298">
            <w:pPr>
              <w:widowControl/>
              <w:autoSpaceDE/>
              <w:autoSpaceDN/>
              <w:spacing w:line="240" w:lineRule="auto"/>
              <w:jc w:val="center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zachodnio-pomorskie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aglomeracja szczecińska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PL3201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A93446" w:rsidRPr="000A050D" w:rsidRDefault="00A9344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Szczecin - miasto na prawach powiatu</w:t>
            </w:r>
          </w:p>
        </w:tc>
      </w:tr>
      <w:tr w:rsidR="00A93446" w:rsidRPr="000A050D" w:rsidTr="009F5DC9"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Default="007B504D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  <w:r>
              <w:rPr>
                <w:rFonts w:cs="Times New Roman"/>
                <w:color w:val="000000"/>
                <w:sz w:val="20"/>
              </w:rPr>
              <w:t>45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miasto Koszalin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PL3202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93446" w:rsidRPr="000A050D" w:rsidRDefault="00A9344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Koszalin - miasto na prawach powiatu</w:t>
            </w:r>
          </w:p>
        </w:tc>
      </w:tr>
      <w:tr w:rsidR="00A93446" w:rsidRPr="000A050D" w:rsidTr="009F5DC9">
        <w:tc>
          <w:tcPr>
            <w:tcW w:w="49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Default="007B504D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  <w:r>
              <w:rPr>
                <w:rFonts w:cs="Times New Roman"/>
                <w:color w:val="000000"/>
                <w:sz w:val="20"/>
              </w:rPr>
              <w:t>46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strefa zachodniopomorska</w:t>
            </w:r>
            <w:r w:rsidR="003E19CF">
              <w:rPr>
                <w:rFonts w:cs="Times New Roman"/>
                <w:sz w:val="20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PL3203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93446" w:rsidRPr="000A050D" w:rsidRDefault="00A9344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Świnoujście - miasto na prawach powiatu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93446" w:rsidRPr="000A050D" w:rsidRDefault="00A9344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choszczeński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93446" w:rsidRPr="000A050D" w:rsidRDefault="00A9344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goleniowski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93446" w:rsidRPr="000A050D" w:rsidRDefault="00A9344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gryfiński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93446" w:rsidRPr="000A050D" w:rsidRDefault="00A9344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kołobrzeski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93446" w:rsidRPr="000A050D" w:rsidRDefault="00A9344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łobeski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93446" w:rsidRPr="000A050D" w:rsidRDefault="00A9344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myśliborski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93446" w:rsidRPr="000A050D" w:rsidRDefault="00A9344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policki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93446" w:rsidRPr="000A050D" w:rsidRDefault="00A9344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pyrzycki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93446" w:rsidRPr="000A050D" w:rsidRDefault="00A9344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stargardzki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93446" w:rsidRPr="000A050D" w:rsidRDefault="00A9344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szczecinecki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93446" w:rsidRPr="000A050D" w:rsidRDefault="00A9344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białogardzki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93446" w:rsidRPr="000A050D" w:rsidRDefault="00A9344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świdwiński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93446" w:rsidRPr="000A050D" w:rsidRDefault="00A9344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drawski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93446" w:rsidRPr="000A050D" w:rsidRDefault="00A9344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wałecki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93446" w:rsidRPr="000A050D" w:rsidRDefault="00A9344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gryficki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93446" w:rsidRPr="000A050D" w:rsidRDefault="00A9344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kamieński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93446" w:rsidRPr="000A050D" w:rsidRDefault="00A9344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koszaliński</w:t>
            </w:r>
          </w:p>
        </w:tc>
      </w:tr>
      <w:tr w:rsidR="00A93446" w:rsidRPr="000A050D" w:rsidTr="009F5DC9"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46" w:rsidRPr="000A050D" w:rsidRDefault="00A93446" w:rsidP="00AA6889">
            <w:pPr>
              <w:widowControl/>
              <w:autoSpaceDE/>
              <w:autoSpaceDN/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A93446" w:rsidRPr="000A050D" w:rsidRDefault="00A93446" w:rsidP="00AA6889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0A050D">
              <w:rPr>
                <w:rFonts w:cs="Times New Roman"/>
                <w:sz w:val="20"/>
              </w:rPr>
              <w:t>powiat sławieński</w:t>
            </w:r>
          </w:p>
        </w:tc>
      </w:tr>
    </w:tbl>
    <w:p w:rsidR="005C707A" w:rsidRDefault="005C707A" w:rsidP="00C1080B">
      <w:pPr>
        <w:pStyle w:val="ODNONIKtreodnonika"/>
        <w:spacing w:before="120"/>
        <w:rPr>
          <w:color w:val="000000"/>
        </w:rPr>
      </w:pPr>
    </w:p>
    <w:p w:rsidR="005C707A" w:rsidRDefault="005C707A" w:rsidP="005C707A">
      <w:pPr>
        <w:tabs>
          <w:tab w:val="left" w:pos="1095"/>
        </w:tabs>
      </w:pPr>
    </w:p>
    <w:p w:rsidR="005C707A" w:rsidRDefault="005C707A" w:rsidP="005C707A">
      <w:pPr>
        <w:tabs>
          <w:tab w:val="left" w:pos="1095"/>
        </w:tabs>
      </w:pPr>
    </w:p>
    <w:p w:rsidR="005C707A" w:rsidRDefault="005C707A" w:rsidP="005C707A">
      <w:pPr>
        <w:tabs>
          <w:tab w:val="left" w:pos="1095"/>
        </w:tabs>
      </w:pPr>
    </w:p>
    <w:p w:rsidR="005C707A" w:rsidRPr="005C707A" w:rsidRDefault="005C707A" w:rsidP="005C707A"/>
    <w:p w:rsidR="005C707A" w:rsidRPr="005C707A" w:rsidRDefault="005C707A" w:rsidP="005C707A"/>
    <w:p w:rsidR="005C707A" w:rsidRPr="005C707A" w:rsidRDefault="005C707A" w:rsidP="005C707A"/>
    <w:p w:rsidR="005C707A" w:rsidRPr="005C707A" w:rsidRDefault="005C707A" w:rsidP="005C707A"/>
    <w:p w:rsidR="005C707A" w:rsidRPr="005C707A" w:rsidRDefault="005C707A" w:rsidP="005C707A"/>
    <w:p w:rsidR="005C707A" w:rsidRPr="005C707A" w:rsidRDefault="005C707A" w:rsidP="002F72B5"/>
    <w:sectPr w:rsidR="005C707A" w:rsidRPr="005C707A" w:rsidSect="00A618AD">
      <w:headerReference w:type="default" r:id="rId8"/>
      <w:pgSz w:w="11906" w:h="16838"/>
      <w:pgMar w:top="1559" w:right="1435" w:bottom="1559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1C0B" w:rsidRDefault="00C71C0B">
      <w:pPr>
        <w:spacing w:line="240" w:lineRule="auto"/>
      </w:pPr>
      <w:r>
        <w:separator/>
      </w:r>
    </w:p>
  </w:endnote>
  <w:endnote w:type="continuationSeparator" w:id="0">
    <w:p w:rsidR="00C71C0B" w:rsidRDefault="00C71C0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1C0B" w:rsidRDefault="00C71C0B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:rsidR="00C71C0B" w:rsidRDefault="00C71C0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5F62" w:rsidRDefault="003F5F62">
    <w:pPr>
      <w:pStyle w:val="Nagwek"/>
      <w:jc w:val="center"/>
    </w:pPr>
    <w:r>
      <w:t xml:space="preserve">– </w:t>
    </w:r>
    <w:r>
      <w:fldChar w:fldCharType="begin"/>
    </w:r>
    <w:r>
      <w:instrText xml:space="preserve"> PAGE </w:instrText>
    </w:r>
    <w:r>
      <w:fldChar w:fldCharType="separate"/>
    </w:r>
    <w:r w:rsidR="00E93F16">
      <w:rPr>
        <w:noProof/>
      </w:rPr>
      <w:t>11</w:t>
    </w:r>
    <w: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CC9F28BC"/>
    <w:multiLevelType w:val="hybridMultilevel"/>
    <w:tmpl w:val="39FC1A5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7C"/>
    <w:multiLevelType w:val="singleLevel"/>
    <w:tmpl w:val="B87CEEA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6952F3D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38405A9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48D8E70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458A185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2172658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C5CE09B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7C706D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599055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FE268F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13A4C19"/>
    <w:multiLevelType w:val="hybridMultilevel"/>
    <w:tmpl w:val="6C987E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51B797B"/>
    <w:multiLevelType w:val="hybridMultilevel"/>
    <w:tmpl w:val="B4C0B730"/>
    <w:lvl w:ilvl="0" w:tplc="E8849356">
      <w:start w:val="1"/>
      <w:numFmt w:val="decimal"/>
      <w:lvlText w:val="%1."/>
      <w:lvlJc w:val="left"/>
      <w:pPr>
        <w:ind w:left="107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1" w:hanging="360"/>
      </w:pPr>
    </w:lvl>
    <w:lvl w:ilvl="2" w:tplc="0415001B" w:tentative="1">
      <w:start w:val="1"/>
      <w:numFmt w:val="lowerRoman"/>
      <w:lvlText w:val="%3."/>
      <w:lvlJc w:val="right"/>
      <w:pPr>
        <w:ind w:left="2511" w:hanging="180"/>
      </w:pPr>
    </w:lvl>
    <w:lvl w:ilvl="3" w:tplc="0415000F" w:tentative="1">
      <w:start w:val="1"/>
      <w:numFmt w:val="decimal"/>
      <w:lvlText w:val="%4."/>
      <w:lvlJc w:val="left"/>
      <w:pPr>
        <w:ind w:left="3231" w:hanging="360"/>
      </w:pPr>
    </w:lvl>
    <w:lvl w:ilvl="4" w:tplc="04150019" w:tentative="1">
      <w:start w:val="1"/>
      <w:numFmt w:val="lowerLetter"/>
      <w:lvlText w:val="%5."/>
      <w:lvlJc w:val="left"/>
      <w:pPr>
        <w:ind w:left="3951" w:hanging="360"/>
      </w:pPr>
    </w:lvl>
    <w:lvl w:ilvl="5" w:tplc="0415001B" w:tentative="1">
      <w:start w:val="1"/>
      <w:numFmt w:val="lowerRoman"/>
      <w:lvlText w:val="%6."/>
      <w:lvlJc w:val="right"/>
      <w:pPr>
        <w:ind w:left="4671" w:hanging="180"/>
      </w:pPr>
    </w:lvl>
    <w:lvl w:ilvl="6" w:tplc="0415000F" w:tentative="1">
      <w:start w:val="1"/>
      <w:numFmt w:val="decimal"/>
      <w:lvlText w:val="%7."/>
      <w:lvlJc w:val="left"/>
      <w:pPr>
        <w:ind w:left="5391" w:hanging="360"/>
      </w:pPr>
    </w:lvl>
    <w:lvl w:ilvl="7" w:tplc="04150019" w:tentative="1">
      <w:start w:val="1"/>
      <w:numFmt w:val="lowerLetter"/>
      <w:lvlText w:val="%8."/>
      <w:lvlJc w:val="left"/>
      <w:pPr>
        <w:ind w:left="6111" w:hanging="360"/>
      </w:pPr>
    </w:lvl>
    <w:lvl w:ilvl="8" w:tplc="0415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13" w15:restartNumberingAfterBreak="0">
    <w:nsid w:val="05775E4D"/>
    <w:multiLevelType w:val="hybridMultilevel"/>
    <w:tmpl w:val="A13C0AD6"/>
    <w:lvl w:ilvl="0" w:tplc="B4E69076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4" w15:restartNumberingAfterBreak="0">
    <w:nsid w:val="05FB2E1B"/>
    <w:multiLevelType w:val="hybridMultilevel"/>
    <w:tmpl w:val="EBE09E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A1C741A"/>
    <w:multiLevelType w:val="hybridMultilevel"/>
    <w:tmpl w:val="74148A3A"/>
    <w:lvl w:ilvl="0" w:tplc="715EC3A0">
      <w:start w:val="8"/>
      <w:numFmt w:val="lowerLetter"/>
      <w:lvlText w:val="%1)"/>
      <w:lvlJc w:val="left"/>
      <w:pPr>
        <w:ind w:left="1128" w:hanging="360"/>
      </w:pPr>
    </w:lvl>
    <w:lvl w:ilvl="1" w:tplc="04150019">
      <w:start w:val="1"/>
      <w:numFmt w:val="lowerLetter"/>
      <w:lvlText w:val="%2."/>
      <w:lvlJc w:val="left"/>
      <w:pPr>
        <w:ind w:left="1848" w:hanging="360"/>
      </w:pPr>
    </w:lvl>
    <w:lvl w:ilvl="2" w:tplc="0415001B">
      <w:start w:val="1"/>
      <w:numFmt w:val="lowerRoman"/>
      <w:lvlText w:val="%3."/>
      <w:lvlJc w:val="right"/>
      <w:pPr>
        <w:ind w:left="2568" w:hanging="180"/>
      </w:pPr>
    </w:lvl>
    <w:lvl w:ilvl="3" w:tplc="0415000F">
      <w:start w:val="1"/>
      <w:numFmt w:val="decimal"/>
      <w:lvlText w:val="%4."/>
      <w:lvlJc w:val="left"/>
      <w:pPr>
        <w:ind w:left="3288" w:hanging="360"/>
      </w:pPr>
    </w:lvl>
    <w:lvl w:ilvl="4" w:tplc="04150019">
      <w:start w:val="1"/>
      <w:numFmt w:val="lowerLetter"/>
      <w:lvlText w:val="%5."/>
      <w:lvlJc w:val="left"/>
      <w:pPr>
        <w:ind w:left="4008" w:hanging="360"/>
      </w:pPr>
    </w:lvl>
    <w:lvl w:ilvl="5" w:tplc="0415001B">
      <w:start w:val="1"/>
      <w:numFmt w:val="lowerRoman"/>
      <w:lvlText w:val="%6."/>
      <w:lvlJc w:val="right"/>
      <w:pPr>
        <w:ind w:left="4728" w:hanging="180"/>
      </w:pPr>
    </w:lvl>
    <w:lvl w:ilvl="6" w:tplc="0415000F">
      <w:start w:val="1"/>
      <w:numFmt w:val="decimal"/>
      <w:lvlText w:val="%7."/>
      <w:lvlJc w:val="left"/>
      <w:pPr>
        <w:ind w:left="5448" w:hanging="360"/>
      </w:pPr>
    </w:lvl>
    <w:lvl w:ilvl="7" w:tplc="04150019">
      <w:start w:val="1"/>
      <w:numFmt w:val="lowerLetter"/>
      <w:lvlText w:val="%8."/>
      <w:lvlJc w:val="left"/>
      <w:pPr>
        <w:ind w:left="6168" w:hanging="360"/>
      </w:pPr>
    </w:lvl>
    <w:lvl w:ilvl="8" w:tplc="0415001B">
      <w:start w:val="1"/>
      <w:numFmt w:val="lowerRoman"/>
      <w:lvlText w:val="%9."/>
      <w:lvlJc w:val="right"/>
      <w:pPr>
        <w:ind w:left="6888" w:hanging="180"/>
      </w:pPr>
    </w:lvl>
  </w:abstractNum>
  <w:abstractNum w:abstractNumId="16" w15:restartNumberingAfterBreak="0">
    <w:nsid w:val="0AE80729"/>
    <w:multiLevelType w:val="hybridMultilevel"/>
    <w:tmpl w:val="A13022C8"/>
    <w:lvl w:ilvl="0" w:tplc="04150011">
      <w:start w:val="1"/>
      <w:numFmt w:val="decimal"/>
      <w:lvlText w:val="%1)"/>
      <w:lvlJc w:val="left"/>
      <w:pPr>
        <w:ind w:left="1230" w:hanging="360"/>
      </w:pPr>
    </w:lvl>
    <w:lvl w:ilvl="1" w:tplc="04150019" w:tentative="1">
      <w:start w:val="1"/>
      <w:numFmt w:val="lowerLetter"/>
      <w:lvlText w:val="%2."/>
      <w:lvlJc w:val="left"/>
      <w:pPr>
        <w:ind w:left="1950" w:hanging="360"/>
      </w:pPr>
    </w:lvl>
    <w:lvl w:ilvl="2" w:tplc="0415001B" w:tentative="1">
      <w:start w:val="1"/>
      <w:numFmt w:val="lowerRoman"/>
      <w:lvlText w:val="%3."/>
      <w:lvlJc w:val="right"/>
      <w:pPr>
        <w:ind w:left="2670" w:hanging="180"/>
      </w:pPr>
    </w:lvl>
    <w:lvl w:ilvl="3" w:tplc="0415000F" w:tentative="1">
      <w:start w:val="1"/>
      <w:numFmt w:val="decimal"/>
      <w:lvlText w:val="%4."/>
      <w:lvlJc w:val="left"/>
      <w:pPr>
        <w:ind w:left="3390" w:hanging="360"/>
      </w:pPr>
    </w:lvl>
    <w:lvl w:ilvl="4" w:tplc="04150019" w:tentative="1">
      <w:start w:val="1"/>
      <w:numFmt w:val="lowerLetter"/>
      <w:lvlText w:val="%5."/>
      <w:lvlJc w:val="left"/>
      <w:pPr>
        <w:ind w:left="4110" w:hanging="360"/>
      </w:pPr>
    </w:lvl>
    <w:lvl w:ilvl="5" w:tplc="0415001B" w:tentative="1">
      <w:start w:val="1"/>
      <w:numFmt w:val="lowerRoman"/>
      <w:lvlText w:val="%6."/>
      <w:lvlJc w:val="right"/>
      <w:pPr>
        <w:ind w:left="4830" w:hanging="180"/>
      </w:pPr>
    </w:lvl>
    <w:lvl w:ilvl="6" w:tplc="0415000F" w:tentative="1">
      <w:start w:val="1"/>
      <w:numFmt w:val="decimal"/>
      <w:lvlText w:val="%7."/>
      <w:lvlJc w:val="left"/>
      <w:pPr>
        <w:ind w:left="5550" w:hanging="360"/>
      </w:pPr>
    </w:lvl>
    <w:lvl w:ilvl="7" w:tplc="04150019" w:tentative="1">
      <w:start w:val="1"/>
      <w:numFmt w:val="lowerLetter"/>
      <w:lvlText w:val="%8."/>
      <w:lvlJc w:val="left"/>
      <w:pPr>
        <w:ind w:left="6270" w:hanging="360"/>
      </w:pPr>
    </w:lvl>
    <w:lvl w:ilvl="8" w:tplc="0415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7" w15:restartNumberingAfterBreak="0">
    <w:nsid w:val="13B82520"/>
    <w:multiLevelType w:val="hybridMultilevel"/>
    <w:tmpl w:val="EEFC03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784680D"/>
    <w:multiLevelType w:val="hybridMultilevel"/>
    <w:tmpl w:val="2BB4171C"/>
    <w:lvl w:ilvl="0" w:tplc="BAE6A3BE">
      <w:start w:val="1"/>
      <w:numFmt w:val="decimal"/>
      <w:lvlText w:val="%1)"/>
      <w:lvlJc w:val="left"/>
      <w:pPr>
        <w:ind w:left="3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56" w:hanging="360"/>
      </w:pPr>
    </w:lvl>
    <w:lvl w:ilvl="2" w:tplc="0415001B" w:tentative="1">
      <w:start w:val="1"/>
      <w:numFmt w:val="lowerRoman"/>
      <w:lvlText w:val="%3."/>
      <w:lvlJc w:val="right"/>
      <w:pPr>
        <w:ind w:left="1776" w:hanging="180"/>
      </w:pPr>
    </w:lvl>
    <w:lvl w:ilvl="3" w:tplc="0415000F" w:tentative="1">
      <w:start w:val="1"/>
      <w:numFmt w:val="decimal"/>
      <w:lvlText w:val="%4."/>
      <w:lvlJc w:val="left"/>
      <w:pPr>
        <w:ind w:left="2496" w:hanging="360"/>
      </w:pPr>
    </w:lvl>
    <w:lvl w:ilvl="4" w:tplc="04150019" w:tentative="1">
      <w:start w:val="1"/>
      <w:numFmt w:val="lowerLetter"/>
      <w:lvlText w:val="%5."/>
      <w:lvlJc w:val="left"/>
      <w:pPr>
        <w:ind w:left="3216" w:hanging="360"/>
      </w:pPr>
    </w:lvl>
    <w:lvl w:ilvl="5" w:tplc="0415001B" w:tentative="1">
      <w:start w:val="1"/>
      <w:numFmt w:val="lowerRoman"/>
      <w:lvlText w:val="%6."/>
      <w:lvlJc w:val="right"/>
      <w:pPr>
        <w:ind w:left="3936" w:hanging="180"/>
      </w:pPr>
    </w:lvl>
    <w:lvl w:ilvl="6" w:tplc="0415000F" w:tentative="1">
      <w:start w:val="1"/>
      <w:numFmt w:val="decimal"/>
      <w:lvlText w:val="%7."/>
      <w:lvlJc w:val="left"/>
      <w:pPr>
        <w:ind w:left="4656" w:hanging="360"/>
      </w:pPr>
    </w:lvl>
    <w:lvl w:ilvl="7" w:tplc="04150019" w:tentative="1">
      <w:start w:val="1"/>
      <w:numFmt w:val="lowerLetter"/>
      <w:lvlText w:val="%8."/>
      <w:lvlJc w:val="left"/>
      <w:pPr>
        <w:ind w:left="5376" w:hanging="360"/>
      </w:pPr>
    </w:lvl>
    <w:lvl w:ilvl="8" w:tplc="0415001B" w:tentative="1">
      <w:start w:val="1"/>
      <w:numFmt w:val="lowerRoman"/>
      <w:lvlText w:val="%9."/>
      <w:lvlJc w:val="right"/>
      <w:pPr>
        <w:ind w:left="6096" w:hanging="180"/>
      </w:pPr>
    </w:lvl>
  </w:abstractNum>
  <w:abstractNum w:abstractNumId="19" w15:restartNumberingAfterBreak="0">
    <w:nsid w:val="1B2D4B7E"/>
    <w:multiLevelType w:val="multilevel"/>
    <w:tmpl w:val="AF84E870"/>
    <w:styleLink w:val="WWOutlineListStyle"/>
    <w:lvl w:ilvl="0">
      <w:start w:val="1"/>
      <w:numFmt w:val="upperRoman"/>
      <w:pStyle w:val="Nagwek1"/>
      <w:lvlText w:val="Artykuł %1."/>
      <w:lvlJc w:val="left"/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20" w15:restartNumberingAfterBreak="0">
    <w:nsid w:val="2AF65A12"/>
    <w:multiLevelType w:val="hybridMultilevel"/>
    <w:tmpl w:val="75EC8432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1" w15:restartNumberingAfterBreak="0">
    <w:nsid w:val="337C55E0"/>
    <w:multiLevelType w:val="hybridMultilevel"/>
    <w:tmpl w:val="8C4813B4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>
      <w:start w:val="1"/>
      <w:numFmt w:val="lowerLetter"/>
      <w:lvlText w:val="%2."/>
      <w:lvlJc w:val="left"/>
      <w:pPr>
        <w:ind w:left="1797" w:hanging="360"/>
      </w:pPr>
    </w:lvl>
    <w:lvl w:ilvl="2" w:tplc="0415001B">
      <w:start w:val="1"/>
      <w:numFmt w:val="lowerRoman"/>
      <w:lvlText w:val="%3."/>
      <w:lvlJc w:val="right"/>
      <w:pPr>
        <w:ind w:left="2517" w:hanging="180"/>
      </w:pPr>
    </w:lvl>
    <w:lvl w:ilvl="3" w:tplc="0415000F">
      <w:start w:val="1"/>
      <w:numFmt w:val="decimal"/>
      <w:lvlText w:val="%4."/>
      <w:lvlJc w:val="left"/>
      <w:pPr>
        <w:ind w:left="3237" w:hanging="360"/>
      </w:pPr>
    </w:lvl>
    <w:lvl w:ilvl="4" w:tplc="04150019">
      <w:start w:val="1"/>
      <w:numFmt w:val="lowerLetter"/>
      <w:lvlText w:val="%5."/>
      <w:lvlJc w:val="left"/>
      <w:pPr>
        <w:ind w:left="3957" w:hanging="360"/>
      </w:pPr>
    </w:lvl>
    <w:lvl w:ilvl="5" w:tplc="0415001B">
      <w:start w:val="1"/>
      <w:numFmt w:val="lowerRoman"/>
      <w:lvlText w:val="%6."/>
      <w:lvlJc w:val="right"/>
      <w:pPr>
        <w:ind w:left="4677" w:hanging="180"/>
      </w:pPr>
    </w:lvl>
    <w:lvl w:ilvl="6" w:tplc="0415000F">
      <w:start w:val="1"/>
      <w:numFmt w:val="decimal"/>
      <w:lvlText w:val="%7."/>
      <w:lvlJc w:val="left"/>
      <w:pPr>
        <w:ind w:left="5397" w:hanging="360"/>
      </w:pPr>
    </w:lvl>
    <w:lvl w:ilvl="7" w:tplc="04150019">
      <w:start w:val="1"/>
      <w:numFmt w:val="lowerLetter"/>
      <w:lvlText w:val="%8."/>
      <w:lvlJc w:val="left"/>
      <w:pPr>
        <w:ind w:left="6117" w:hanging="360"/>
      </w:pPr>
    </w:lvl>
    <w:lvl w:ilvl="8" w:tplc="0415001B">
      <w:start w:val="1"/>
      <w:numFmt w:val="lowerRoman"/>
      <w:lvlText w:val="%9."/>
      <w:lvlJc w:val="right"/>
      <w:pPr>
        <w:ind w:left="6837" w:hanging="180"/>
      </w:pPr>
    </w:lvl>
  </w:abstractNum>
  <w:abstractNum w:abstractNumId="22" w15:restartNumberingAfterBreak="0">
    <w:nsid w:val="33CB2CB3"/>
    <w:multiLevelType w:val="hybridMultilevel"/>
    <w:tmpl w:val="C278F7D2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4DD3D48"/>
    <w:multiLevelType w:val="hybridMultilevel"/>
    <w:tmpl w:val="75E097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8264727"/>
    <w:multiLevelType w:val="hybridMultilevel"/>
    <w:tmpl w:val="BCF0F1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9D1D56"/>
    <w:multiLevelType w:val="hybridMultilevel"/>
    <w:tmpl w:val="F5DA4AAC"/>
    <w:lvl w:ilvl="0" w:tplc="E6D04106">
      <w:start w:val="1"/>
      <w:numFmt w:val="decimal"/>
      <w:lvlText w:val="%1)"/>
      <w:lvlJc w:val="left"/>
      <w:pPr>
        <w:ind w:left="720" w:hanging="360"/>
      </w:pPr>
      <w:rPr>
        <w:rFonts w:ascii="Times" w:hAnsi="Time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08315C3"/>
    <w:multiLevelType w:val="hybridMultilevel"/>
    <w:tmpl w:val="8110A0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1746CA"/>
    <w:multiLevelType w:val="hybridMultilevel"/>
    <w:tmpl w:val="F5DA4AAC"/>
    <w:lvl w:ilvl="0" w:tplc="E6D04106">
      <w:start w:val="1"/>
      <w:numFmt w:val="decimal"/>
      <w:lvlText w:val="%1)"/>
      <w:lvlJc w:val="left"/>
      <w:pPr>
        <w:ind w:left="720" w:hanging="360"/>
      </w:pPr>
      <w:rPr>
        <w:rFonts w:ascii="Times" w:hAnsi="Time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5D13C1"/>
    <w:multiLevelType w:val="hybridMultilevel"/>
    <w:tmpl w:val="266A0140"/>
    <w:lvl w:ilvl="0" w:tplc="04150017">
      <w:start w:val="1"/>
      <w:numFmt w:val="lowerLetter"/>
      <w:lvlText w:val="%1)"/>
      <w:lvlJc w:val="left"/>
      <w:pPr>
        <w:ind w:left="1230" w:hanging="360"/>
      </w:pPr>
    </w:lvl>
    <w:lvl w:ilvl="1" w:tplc="04150019" w:tentative="1">
      <w:start w:val="1"/>
      <w:numFmt w:val="lowerLetter"/>
      <w:lvlText w:val="%2."/>
      <w:lvlJc w:val="left"/>
      <w:pPr>
        <w:ind w:left="1950" w:hanging="360"/>
      </w:pPr>
    </w:lvl>
    <w:lvl w:ilvl="2" w:tplc="0415001B" w:tentative="1">
      <w:start w:val="1"/>
      <w:numFmt w:val="lowerRoman"/>
      <w:lvlText w:val="%3."/>
      <w:lvlJc w:val="right"/>
      <w:pPr>
        <w:ind w:left="2670" w:hanging="180"/>
      </w:pPr>
    </w:lvl>
    <w:lvl w:ilvl="3" w:tplc="0415000F" w:tentative="1">
      <w:start w:val="1"/>
      <w:numFmt w:val="decimal"/>
      <w:lvlText w:val="%4."/>
      <w:lvlJc w:val="left"/>
      <w:pPr>
        <w:ind w:left="3390" w:hanging="360"/>
      </w:pPr>
    </w:lvl>
    <w:lvl w:ilvl="4" w:tplc="04150019" w:tentative="1">
      <w:start w:val="1"/>
      <w:numFmt w:val="lowerLetter"/>
      <w:lvlText w:val="%5."/>
      <w:lvlJc w:val="left"/>
      <w:pPr>
        <w:ind w:left="4110" w:hanging="360"/>
      </w:pPr>
    </w:lvl>
    <w:lvl w:ilvl="5" w:tplc="0415001B" w:tentative="1">
      <w:start w:val="1"/>
      <w:numFmt w:val="lowerRoman"/>
      <w:lvlText w:val="%6."/>
      <w:lvlJc w:val="right"/>
      <w:pPr>
        <w:ind w:left="4830" w:hanging="180"/>
      </w:pPr>
    </w:lvl>
    <w:lvl w:ilvl="6" w:tplc="0415000F" w:tentative="1">
      <w:start w:val="1"/>
      <w:numFmt w:val="decimal"/>
      <w:lvlText w:val="%7."/>
      <w:lvlJc w:val="left"/>
      <w:pPr>
        <w:ind w:left="5550" w:hanging="360"/>
      </w:pPr>
    </w:lvl>
    <w:lvl w:ilvl="7" w:tplc="04150019" w:tentative="1">
      <w:start w:val="1"/>
      <w:numFmt w:val="lowerLetter"/>
      <w:lvlText w:val="%8."/>
      <w:lvlJc w:val="left"/>
      <w:pPr>
        <w:ind w:left="6270" w:hanging="360"/>
      </w:pPr>
    </w:lvl>
    <w:lvl w:ilvl="8" w:tplc="0415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30" w15:restartNumberingAfterBreak="0">
    <w:nsid w:val="5D95550F"/>
    <w:multiLevelType w:val="hybridMultilevel"/>
    <w:tmpl w:val="65E8CE20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1" w15:restartNumberingAfterBreak="0">
    <w:nsid w:val="5E2C0F8A"/>
    <w:multiLevelType w:val="hybridMultilevel"/>
    <w:tmpl w:val="F5DA4AAC"/>
    <w:lvl w:ilvl="0" w:tplc="E6D04106">
      <w:start w:val="1"/>
      <w:numFmt w:val="decimal"/>
      <w:lvlText w:val="%1)"/>
      <w:lvlJc w:val="left"/>
      <w:pPr>
        <w:ind w:left="720" w:hanging="360"/>
      </w:pPr>
      <w:rPr>
        <w:rFonts w:ascii="Times" w:hAnsi="Time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447AFD"/>
    <w:multiLevelType w:val="hybridMultilevel"/>
    <w:tmpl w:val="F99EE77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5FAA4250"/>
    <w:multiLevelType w:val="hybridMultilevel"/>
    <w:tmpl w:val="516E468C"/>
    <w:lvl w:ilvl="0" w:tplc="0415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2A7CD1"/>
    <w:multiLevelType w:val="hybridMultilevel"/>
    <w:tmpl w:val="3DAE93B0"/>
    <w:lvl w:ilvl="0" w:tplc="56267AB0">
      <w:start w:val="1"/>
      <w:numFmt w:val="lowerLetter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35" w15:restartNumberingAfterBreak="0">
    <w:nsid w:val="65925D9C"/>
    <w:multiLevelType w:val="hybridMultilevel"/>
    <w:tmpl w:val="D60C2714"/>
    <w:lvl w:ilvl="0" w:tplc="6284E5F6">
      <w:start w:val="1"/>
      <w:numFmt w:val="decimal"/>
      <w:lvlText w:val="%1)"/>
      <w:lvlJc w:val="left"/>
      <w:pPr>
        <w:ind w:left="870" w:hanging="5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6E76F9"/>
    <w:multiLevelType w:val="hybridMultilevel"/>
    <w:tmpl w:val="5EFA2EB6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>
      <w:start w:val="1"/>
      <w:numFmt w:val="lowerLetter"/>
      <w:lvlText w:val="%2."/>
      <w:lvlJc w:val="left"/>
      <w:pPr>
        <w:ind w:left="1797" w:hanging="360"/>
      </w:pPr>
    </w:lvl>
    <w:lvl w:ilvl="2" w:tplc="0415001B">
      <w:start w:val="1"/>
      <w:numFmt w:val="lowerRoman"/>
      <w:lvlText w:val="%3."/>
      <w:lvlJc w:val="right"/>
      <w:pPr>
        <w:ind w:left="2517" w:hanging="180"/>
      </w:pPr>
    </w:lvl>
    <w:lvl w:ilvl="3" w:tplc="0415000F">
      <w:start w:val="1"/>
      <w:numFmt w:val="decimal"/>
      <w:lvlText w:val="%4."/>
      <w:lvlJc w:val="left"/>
      <w:pPr>
        <w:ind w:left="3237" w:hanging="360"/>
      </w:pPr>
    </w:lvl>
    <w:lvl w:ilvl="4" w:tplc="04150019">
      <w:start w:val="1"/>
      <w:numFmt w:val="lowerLetter"/>
      <w:lvlText w:val="%5."/>
      <w:lvlJc w:val="left"/>
      <w:pPr>
        <w:ind w:left="3957" w:hanging="360"/>
      </w:pPr>
    </w:lvl>
    <w:lvl w:ilvl="5" w:tplc="0415001B">
      <w:start w:val="1"/>
      <w:numFmt w:val="lowerRoman"/>
      <w:lvlText w:val="%6."/>
      <w:lvlJc w:val="right"/>
      <w:pPr>
        <w:ind w:left="4677" w:hanging="180"/>
      </w:pPr>
    </w:lvl>
    <w:lvl w:ilvl="6" w:tplc="0415000F">
      <w:start w:val="1"/>
      <w:numFmt w:val="decimal"/>
      <w:lvlText w:val="%7."/>
      <w:lvlJc w:val="left"/>
      <w:pPr>
        <w:ind w:left="5397" w:hanging="360"/>
      </w:pPr>
    </w:lvl>
    <w:lvl w:ilvl="7" w:tplc="04150019">
      <w:start w:val="1"/>
      <w:numFmt w:val="lowerLetter"/>
      <w:lvlText w:val="%8."/>
      <w:lvlJc w:val="left"/>
      <w:pPr>
        <w:ind w:left="6117" w:hanging="360"/>
      </w:pPr>
    </w:lvl>
    <w:lvl w:ilvl="8" w:tplc="0415001B">
      <w:start w:val="1"/>
      <w:numFmt w:val="lowerRoman"/>
      <w:lvlText w:val="%9."/>
      <w:lvlJc w:val="right"/>
      <w:pPr>
        <w:ind w:left="6837" w:hanging="180"/>
      </w:pPr>
    </w:lvl>
  </w:abstractNum>
  <w:abstractNum w:abstractNumId="37" w15:restartNumberingAfterBreak="0">
    <w:nsid w:val="6DE54684"/>
    <w:multiLevelType w:val="hybridMultilevel"/>
    <w:tmpl w:val="F5DA4AAC"/>
    <w:lvl w:ilvl="0" w:tplc="E6D04106">
      <w:start w:val="1"/>
      <w:numFmt w:val="decimal"/>
      <w:lvlText w:val="%1)"/>
      <w:lvlJc w:val="left"/>
      <w:pPr>
        <w:ind w:left="720" w:hanging="360"/>
      </w:pPr>
      <w:rPr>
        <w:rFonts w:ascii="Times" w:hAnsi="Time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C60B8D"/>
    <w:multiLevelType w:val="hybridMultilevel"/>
    <w:tmpl w:val="516E468C"/>
    <w:lvl w:ilvl="0" w:tplc="0415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A57162"/>
    <w:multiLevelType w:val="hybridMultilevel"/>
    <w:tmpl w:val="214E2246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0" w15:restartNumberingAfterBreak="0">
    <w:nsid w:val="7D452458"/>
    <w:multiLevelType w:val="hybridMultilevel"/>
    <w:tmpl w:val="F5DA4AAC"/>
    <w:lvl w:ilvl="0" w:tplc="E6D04106">
      <w:start w:val="1"/>
      <w:numFmt w:val="decimal"/>
      <w:lvlText w:val="%1)"/>
      <w:lvlJc w:val="left"/>
      <w:pPr>
        <w:ind w:left="720" w:hanging="360"/>
      </w:pPr>
      <w:rPr>
        <w:rFonts w:ascii="Times" w:hAnsi="Time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5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</w:num>
  <w:num w:numId="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10"/>
  </w:num>
  <w:num w:numId="12">
    <w:abstractNumId w:val="8"/>
  </w:num>
  <w:num w:numId="13">
    <w:abstractNumId w:val="7"/>
  </w:num>
  <w:num w:numId="14">
    <w:abstractNumId w:val="6"/>
  </w:num>
  <w:num w:numId="15">
    <w:abstractNumId w:val="5"/>
  </w:num>
  <w:num w:numId="16">
    <w:abstractNumId w:val="32"/>
  </w:num>
  <w:num w:numId="17">
    <w:abstractNumId w:val="17"/>
  </w:num>
  <w:num w:numId="18">
    <w:abstractNumId w:val="14"/>
  </w:num>
  <w:num w:numId="19">
    <w:abstractNumId w:val="34"/>
  </w:num>
  <w:num w:numId="20">
    <w:abstractNumId w:val="29"/>
  </w:num>
  <w:num w:numId="21">
    <w:abstractNumId w:val="16"/>
  </w:num>
  <w:num w:numId="22">
    <w:abstractNumId w:val="24"/>
  </w:num>
  <w:num w:numId="23">
    <w:abstractNumId w:val="39"/>
  </w:num>
  <w:num w:numId="24">
    <w:abstractNumId w:val="20"/>
  </w:num>
  <w:num w:numId="25">
    <w:abstractNumId w:val="30"/>
  </w:num>
  <w:num w:numId="26">
    <w:abstractNumId w:val="23"/>
  </w:num>
  <w:num w:numId="27">
    <w:abstractNumId w:val="35"/>
  </w:num>
  <w:num w:numId="2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</w:num>
  <w:num w:numId="32">
    <w:abstractNumId w:val="13"/>
  </w:num>
  <w:num w:numId="33">
    <w:abstractNumId w:val="37"/>
  </w:num>
  <w:num w:numId="34">
    <w:abstractNumId w:val="26"/>
  </w:num>
  <w:num w:numId="35">
    <w:abstractNumId w:val="31"/>
  </w:num>
  <w:num w:numId="36">
    <w:abstractNumId w:val="40"/>
  </w:num>
  <w:num w:numId="37">
    <w:abstractNumId w:val="0"/>
  </w:num>
  <w:num w:numId="38">
    <w:abstractNumId w:val="28"/>
  </w:num>
  <w:num w:numId="39">
    <w:abstractNumId w:val="12"/>
  </w:num>
  <w:num w:numId="40">
    <w:abstractNumId w:val="33"/>
  </w:num>
  <w:num w:numId="41">
    <w:abstractNumId w:val="38"/>
  </w:num>
  <w:num w:numId="42">
    <w:abstractNumId w:val="11"/>
  </w:num>
  <w:num w:numId="4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A44"/>
    <w:rsid w:val="00001EBE"/>
    <w:rsid w:val="00002C31"/>
    <w:rsid w:val="00002FB8"/>
    <w:rsid w:val="00004E95"/>
    <w:rsid w:val="0000554E"/>
    <w:rsid w:val="0000677D"/>
    <w:rsid w:val="0001034C"/>
    <w:rsid w:val="00012AB8"/>
    <w:rsid w:val="000134E2"/>
    <w:rsid w:val="000139AF"/>
    <w:rsid w:val="00016283"/>
    <w:rsid w:val="000169E4"/>
    <w:rsid w:val="00016F1F"/>
    <w:rsid w:val="00017EFE"/>
    <w:rsid w:val="00020615"/>
    <w:rsid w:val="00023452"/>
    <w:rsid w:val="000252AD"/>
    <w:rsid w:val="00026E67"/>
    <w:rsid w:val="00030E00"/>
    <w:rsid w:val="000317FC"/>
    <w:rsid w:val="00032C2C"/>
    <w:rsid w:val="00032E34"/>
    <w:rsid w:val="000344FD"/>
    <w:rsid w:val="00034DEA"/>
    <w:rsid w:val="00035C50"/>
    <w:rsid w:val="0004288F"/>
    <w:rsid w:val="000478B5"/>
    <w:rsid w:val="000501E3"/>
    <w:rsid w:val="00050EA4"/>
    <w:rsid w:val="00051932"/>
    <w:rsid w:val="0005371C"/>
    <w:rsid w:val="00053C81"/>
    <w:rsid w:val="00055D76"/>
    <w:rsid w:val="00057854"/>
    <w:rsid w:val="00060E4D"/>
    <w:rsid w:val="000617DB"/>
    <w:rsid w:val="000626BE"/>
    <w:rsid w:val="0006671F"/>
    <w:rsid w:val="00067C9F"/>
    <w:rsid w:val="00067E3F"/>
    <w:rsid w:val="0007096A"/>
    <w:rsid w:val="000756FD"/>
    <w:rsid w:val="00080041"/>
    <w:rsid w:val="00080F80"/>
    <w:rsid w:val="000829C9"/>
    <w:rsid w:val="00085083"/>
    <w:rsid w:val="00087B4A"/>
    <w:rsid w:val="000912AA"/>
    <w:rsid w:val="00091D0F"/>
    <w:rsid w:val="00097F34"/>
    <w:rsid w:val="000A050D"/>
    <w:rsid w:val="000A0FAD"/>
    <w:rsid w:val="000A17BA"/>
    <w:rsid w:val="000A1D9F"/>
    <w:rsid w:val="000A7A9E"/>
    <w:rsid w:val="000B0C59"/>
    <w:rsid w:val="000B2287"/>
    <w:rsid w:val="000B283E"/>
    <w:rsid w:val="000B2ED4"/>
    <w:rsid w:val="000B5AB1"/>
    <w:rsid w:val="000B6070"/>
    <w:rsid w:val="000B6E2A"/>
    <w:rsid w:val="000C1254"/>
    <w:rsid w:val="000C1E31"/>
    <w:rsid w:val="000C4BFC"/>
    <w:rsid w:val="000D051A"/>
    <w:rsid w:val="000D1824"/>
    <w:rsid w:val="000D536E"/>
    <w:rsid w:val="000D60D1"/>
    <w:rsid w:val="000D7903"/>
    <w:rsid w:val="000D7BCC"/>
    <w:rsid w:val="000D7EB8"/>
    <w:rsid w:val="000E0797"/>
    <w:rsid w:val="000E49A4"/>
    <w:rsid w:val="000E4DEC"/>
    <w:rsid w:val="000E63DA"/>
    <w:rsid w:val="000E7331"/>
    <w:rsid w:val="000F0594"/>
    <w:rsid w:val="000F1E36"/>
    <w:rsid w:val="000F2B2B"/>
    <w:rsid w:val="000F33CB"/>
    <w:rsid w:val="000F3FFD"/>
    <w:rsid w:val="000F4218"/>
    <w:rsid w:val="000F6425"/>
    <w:rsid w:val="000F683C"/>
    <w:rsid w:val="00100BC9"/>
    <w:rsid w:val="00101C9E"/>
    <w:rsid w:val="00102AC6"/>
    <w:rsid w:val="00102E77"/>
    <w:rsid w:val="00104E58"/>
    <w:rsid w:val="00111063"/>
    <w:rsid w:val="001154CD"/>
    <w:rsid w:val="00115F22"/>
    <w:rsid w:val="0011621C"/>
    <w:rsid w:val="00116C70"/>
    <w:rsid w:val="00123356"/>
    <w:rsid w:val="00127ABC"/>
    <w:rsid w:val="00133833"/>
    <w:rsid w:val="00133D9D"/>
    <w:rsid w:val="001354EE"/>
    <w:rsid w:val="00135B6D"/>
    <w:rsid w:val="00137476"/>
    <w:rsid w:val="00140C0D"/>
    <w:rsid w:val="00147A01"/>
    <w:rsid w:val="00153697"/>
    <w:rsid w:val="00162C34"/>
    <w:rsid w:val="0016303F"/>
    <w:rsid w:val="00164AA8"/>
    <w:rsid w:val="00165B6D"/>
    <w:rsid w:val="00172DC9"/>
    <w:rsid w:val="001747C8"/>
    <w:rsid w:val="00174FA7"/>
    <w:rsid w:val="00177586"/>
    <w:rsid w:val="00182910"/>
    <w:rsid w:val="0018449F"/>
    <w:rsid w:val="00184F78"/>
    <w:rsid w:val="001852BC"/>
    <w:rsid w:val="00187F65"/>
    <w:rsid w:val="00190AAE"/>
    <w:rsid w:val="00190FF0"/>
    <w:rsid w:val="00191379"/>
    <w:rsid w:val="001922DC"/>
    <w:rsid w:val="00195CDD"/>
    <w:rsid w:val="001A116A"/>
    <w:rsid w:val="001A39B5"/>
    <w:rsid w:val="001A3E4E"/>
    <w:rsid w:val="001A4470"/>
    <w:rsid w:val="001A482F"/>
    <w:rsid w:val="001B19B8"/>
    <w:rsid w:val="001B2D77"/>
    <w:rsid w:val="001C0B2F"/>
    <w:rsid w:val="001C1E79"/>
    <w:rsid w:val="001C2298"/>
    <w:rsid w:val="001C36B1"/>
    <w:rsid w:val="001C5687"/>
    <w:rsid w:val="001C5925"/>
    <w:rsid w:val="001C5BA6"/>
    <w:rsid w:val="001C5E11"/>
    <w:rsid w:val="001C5E9C"/>
    <w:rsid w:val="001C6FA5"/>
    <w:rsid w:val="001D01D1"/>
    <w:rsid w:val="001D0DE6"/>
    <w:rsid w:val="001D23D8"/>
    <w:rsid w:val="001D372D"/>
    <w:rsid w:val="001D62ED"/>
    <w:rsid w:val="001E0208"/>
    <w:rsid w:val="001E1701"/>
    <w:rsid w:val="001E429F"/>
    <w:rsid w:val="001F58D5"/>
    <w:rsid w:val="001F5AEA"/>
    <w:rsid w:val="002001A4"/>
    <w:rsid w:val="00200D3D"/>
    <w:rsid w:val="00203292"/>
    <w:rsid w:val="0020552F"/>
    <w:rsid w:val="00206578"/>
    <w:rsid w:val="00210675"/>
    <w:rsid w:val="002107CA"/>
    <w:rsid w:val="00210B88"/>
    <w:rsid w:val="00212901"/>
    <w:rsid w:val="002141C5"/>
    <w:rsid w:val="00215F74"/>
    <w:rsid w:val="0021623D"/>
    <w:rsid w:val="00216F82"/>
    <w:rsid w:val="00217BDC"/>
    <w:rsid w:val="00220B16"/>
    <w:rsid w:val="002219C2"/>
    <w:rsid w:val="00222D86"/>
    <w:rsid w:val="002235ED"/>
    <w:rsid w:val="00223A4A"/>
    <w:rsid w:val="00226C5D"/>
    <w:rsid w:val="00230142"/>
    <w:rsid w:val="00231421"/>
    <w:rsid w:val="00234D08"/>
    <w:rsid w:val="002407BC"/>
    <w:rsid w:val="00242500"/>
    <w:rsid w:val="00244F9B"/>
    <w:rsid w:val="002502E6"/>
    <w:rsid w:val="002506C0"/>
    <w:rsid w:val="00250B4D"/>
    <w:rsid w:val="00250E5D"/>
    <w:rsid w:val="00250FD2"/>
    <w:rsid w:val="002535A4"/>
    <w:rsid w:val="00256B67"/>
    <w:rsid w:val="00257EE3"/>
    <w:rsid w:val="002605DB"/>
    <w:rsid w:val="00260D89"/>
    <w:rsid w:val="00261DAE"/>
    <w:rsid w:val="002625AE"/>
    <w:rsid w:val="0026364B"/>
    <w:rsid w:val="002725D6"/>
    <w:rsid w:val="00273771"/>
    <w:rsid w:val="00273E03"/>
    <w:rsid w:val="00274626"/>
    <w:rsid w:val="002757FA"/>
    <w:rsid w:val="00275AA5"/>
    <w:rsid w:val="002764F4"/>
    <w:rsid w:val="002766FD"/>
    <w:rsid w:val="00276FA7"/>
    <w:rsid w:val="00277CCA"/>
    <w:rsid w:val="00280648"/>
    <w:rsid w:val="00283150"/>
    <w:rsid w:val="0028578A"/>
    <w:rsid w:val="00286DF0"/>
    <w:rsid w:val="0028788B"/>
    <w:rsid w:val="00290E63"/>
    <w:rsid w:val="002910D9"/>
    <w:rsid w:val="00293035"/>
    <w:rsid w:val="002A024F"/>
    <w:rsid w:val="002A0E45"/>
    <w:rsid w:val="002A16F6"/>
    <w:rsid w:val="002A1C27"/>
    <w:rsid w:val="002A2708"/>
    <w:rsid w:val="002A4D3F"/>
    <w:rsid w:val="002A7057"/>
    <w:rsid w:val="002B0026"/>
    <w:rsid w:val="002B2D4B"/>
    <w:rsid w:val="002B5BE0"/>
    <w:rsid w:val="002B5C0C"/>
    <w:rsid w:val="002C0D44"/>
    <w:rsid w:val="002C3A11"/>
    <w:rsid w:val="002C4F02"/>
    <w:rsid w:val="002C6F90"/>
    <w:rsid w:val="002C7AE5"/>
    <w:rsid w:val="002D00E3"/>
    <w:rsid w:val="002D17A0"/>
    <w:rsid w:val="002D38F6"/>
    <w:rsid w:val="002D4BEF"/>
    <w:rsid w:val="002D5CFF"/>
    <w:rsid w:val="002D7E22"/>
    <w:rsid w:val="002E0081"/>
    <w:rsid w:val="002E0FEE"/>
    <w:rsid w:val="002E1544"/>
    <w:rsid w:val="002E1CF0"/>
    <w:rsid w:val="002E3155"/>
    <w:rsid w:val="002E3E24"/>
    <w:rsid w:val="002E4DBB"/>
    <w:rsid w:val="002E717B"/>
    <w:rsid w:val="002E771F"/>
    <w:rsid w:val="002F046F"/>
    <w:rsid w:val="002F069B"/>
    <w:rsid w:val="002F163C"/>
    <w:rsid w:val="002F621B"/>
    <w:rsid w:val="002F72B5"/>
    <w:rsid w:val="002F7664"/>
    <w:rsid w:val="002F7A20"/>
    <w:rsid w:val="003038DF"/>
    <w:rsid w:val="0030536E"/>
    <w:rsid w:val="003079A1"/>
    <w:rsid w:val="00311453"/>
    <w:rsid w:val="00311598"/>
    <w:rsid w:val="00313FC7"/>
    <w:rsid w:val="0031437F"/>
    <w:rsid w:val="0031464B"/>
    <w:rsid w:val="00315289"/>
    <w:rsid w:val="003166F8"/>
    <w:rsid w:val="003207BB"/>
    <w:rsid w:val="003211DD"/>
    <w:rsid w:val="0033332B"/>
    <w:rsid w:val="00333F7A"/>
    <w:rsid w:val="00334084"/>
    <w:rsid w:val="00334D9B"/>
    <w:rsid w:val="003352C2"/>
    <w:rsid w:val="00335D14"/>
    <w:rsid w:val="0033643F"/>
    <w:rsid w:val="00343E56"/>
    <w:rsid w:val="00344D43"/>
    <w:rsid w:val="003478D6"/>
    <w:rsid w:val="00350C5D"/>
    <w:rsid w:val="00354AED"/>
    <w:rsid w:val="003552A3"/>
    <w:rsid w:val="00355D76"/>
    <w:rsid w:val="003568A7"/>
    <w:rsid w:val="00362A88"/>
    <w:rsid w:val="003643FD"/>
    <w:rsid w:val="00370E96"/>
    <w:rsid w:val="00372C03"/>
    <w:rsid w:val="00373A6A"/>
    <w:rsid w:val="00374174"/>
    <w:rsid w:val="00376148"/>
    <w:rsid w:val="00380833"/>
    <w:rsid w:val="0038089D"/>
    <w:rsid w:val="00381131"/>
    <w:rsid w:val="00382B7C"/>
    <w:rsid w:val="00393787"/>
    <w:rsid w:val="003942D7"/>
    <w:rsid w:val="003955F3"/>
    <w:rsid w:val="00395C2E"/>
    <w:rsid w:val="003960C8"/>
    <w:rsid w:val="00396664"/>
    <w:rsid w:val="003A1D44"/>
    <w:rsid w:val="003A2392"/>
    <w:rsid w:val="003A3A1E"/>
    <w:rsid w:val="003A3F08"/>
    <w:rsid w:val="003A540B"/>
    <w:rsid w:val="003A6368"/>
    <w:rsid w:val="003A77B9"/>
    <w:rsid w:val="003B13DC"/>
    <w:rsid w:val="003B2CFB"/>
    <w:rsid w:val="003B54FE"/>
    <w:rsid w:val="003C1EE0"/>
    <w:rsid w:val="003C2A65"/>
    <w:rsid w:val="003D3D0C"/>
    <w:rsid w:val="003D447E"/>
    <w:rsid w:val="003D4833"/>
    <w:rsid w:val="003E19CF"/>
    <w:rsid w:val="003E3536"/>
    <w:rsid w:val="003E788E"/>
    <w:rsid w:val="003F270A"/>
    <w:rsid w:val="003F47D4"/>
    <w:rsid w:val="003F535C"/>
    <w:rsid w:val="003F5610"/>
    <w:rsid w:val="003F5F62"/>
    <w:rsid w:val="003F683C"/>
    <w:rsid w:val="003F7E9A"/>
    <w:rsid w:val="00401053"/>
    <w:rsid w:val="00401E11"/>
    <w:rsid w:val="00405138"/>
    <w:rsid w:val="0040529E"/>
    <w:rsid w:val="0040761E"/>
    <w:rsid w:val="00407E2C"/>
    <w:rsid w:val="00407F49"/>
    <w:rsid w:val="004144EC"/>
    <w:rsid w:val="00414E7F"/>
    <w:rsid w:val="00414EA2"/>
    <w:rsid w:val="00416299"/>
    <w:rsid w:val="004173DB"/>
    <w:rsid w:val="00417494"/>
    <w:rsid w:val="0042036A"/>
    <w:rsid w:val="00421738"/>
    <w:rsid w:val="004237B8"/>
    <w:rsid w:val="00423F45"/>
    <w:rsid w:val="004274E4"/>
    <w:rsid w:val="00430689"/>
    <w:rsid w:val="00431F88"/>
    <w:rsid w:val="0043458B"/>
    <w:rsid w:val="00434938"/>
    <w:rsid w:val="004367CE"/>
    <w:rsid w:val="00440562"/>
    <w:rsid w:val="00441F71"/>
    <w:rsid w:val="00443826"/>
    <w:rsid w:val="00443C93"/>
    <w:rsid w:val="004448A2"/>
    <w:rsid w:val="004449E3"/>
    <w:rsid w:val="00445843"/>
    <w:rsid w:val="0044662E"/>
    <w:rsid w:val="00447072"/>
    <w:rsid w:val="0044775E"/>
    <w:rsid w:val="0045500F"/>
    <w:rsid w:val="00455328"/>
    <w:rsid w:val="00457377"/>
    <w:rsid w:val="004622F5"/>
    <w:rsid w:val="00463887"/>
    <w:rsid w:val="0046495A"/>
    <w:rsid w:val="00464ECD"/>
    <w:rsid w:val="0046536D"/>
    <w:rsid w:val="00467D5F"/>
    <w:rsid w:val="00471767"/>
    <w:rsid w:val="004762CA"/>
    <w:rsid w:val="00483990"/>
    <w:rsid w:val="00484320"/>
    <w:rsid w:val="00485BEC"/>
    <w:rsid w:val="00490CA9"/>
    <w:rsid w:val="00492E95"/>
    <w:rsid w:val="00494630"/>
    <w:rsid w:val="00494643"/>
    <w:rsid w:val="00494FCA"/>
    <w:rsid w:val="0049531B"/>
    <w:rsid w:val="004A3BE6"/>
    <w:rsid w:val="004A3D56"/>
    <w:rsid w:val="004B0FC9"/>
    <w:rsid w:val="004B2129"/>
    <w:rsid w:val="004B21D9"/>
    <w:rsid w:val="004B4366"/>
    <w:rsid w:val="004B49E1"/>
    <w:rsid w:val="004B7AFA"/>
    <w:rsid w:val="004C056F"/>
    <w:rsid w:val="004D00A3"/>
    <w:rsid w:val="004D1B20"/>
    <w:rsid w:val="004D229A"/>
    <w:rsid w:val="004D237E"/>
    <w:rsid w:val="004D2813"/>
    <w:rsid w:val="004D2914"/>
    <w:rsid w:val="004D2F61"/>
    <w:rsid w:val="004D3146"/>
    <w:rsid w:val="004D4648"/>
    <w:rsid w:val="004D5E8F"/>
    <w:rsid w:val="004D604A"/>
    <w:rsid w:val="004E20B8"/>
    <w:rsid w:val="004E4108"/>
    <w:rsid w:val="004E59DB"/>
    <w:rsid w:val="004E65A8"/>
    <w:rsid w:val="004F4CF5"/>
    <w:rsid w:val="004F534A"/>
    <w:rsid w:val="004F736B"/>
    <w:rsid w:val="005000B3"/>
    <w:rsid w:val="00500B5F"/>
    <w:rsid w:val="0050138D"/>
    <w:rsid w:val="00502BD7"/>
    <w:rsid w:val="005041AC"/>
    <w:rsid w:val="0050447A"/>
    <w:rsid w:val="00504C5E"/>
    <w:rsid w:val="00504D3F"/>
    <w:rsid w:val="005125C4"/>
    <w:rsid w:val="005155B4"/>
    <w:rsid w:val="005168DC"/>
    <w:rsid w:val="00521869"/>
    <w:rsid w:val="0052416C"/>
    <w:rsid w:val="00527827"/>
    <w:rsid w:val="00533939"/>
    <w:rsid w:val="00540A80"/>
    <w:rsid w:val="005430F4"/>
    <w:rsid w:val="00543A9F"/>
    <w:rsid w:val="0054652F"/>
    <w:rsid w:val="00550CFE"/>
    <w:rsid w:val="00556AC8"/>
    <w:rsid w:val="0056097F"/>
    <w:rsid w:val="005615CE"/>
    <w:rsid w:val="00561ED7"/>
    <w:rsid w:val="00563F73"/>
    <w:rsid w:val="0056704A"/>
    <w:rsid w:val="00570436"/>
    <w:rsid w:val="0057144D"/>
    <w:rsid w:val="00571F40"/>
    <w:rsid w:val="005739DE"/>
    <w:rsid w:val="00575464"/>
    <w:rsid w:val="00576753"/>
    <w:rsid w:val="00577EA3"/>
    <w:rsid w:val="00577EF9"/>
    <w:rsid w:val="005945D7"/>
    <w:rsid w:val="005A02F9"/>
    <w:rsid w:val="005A0EE3"/>
    <w:rsid w:val="005A1058"/>
    <w:rsid w:val="005A148B"/>
    <w:rsid w:val="005A1E2C"/>
    <w:rsid w:val="005A1E8F"/>
    <w:rsid w:val="005A25C5"/>
    <w:rsid w:val="005A3C62"/>
    <w:rsid w:val="005A4364"/>
    <w:rsid w:val="005A6E11"/>
    <w:rsid w:val="005A72A4"/>
    <w:rsid w:val="005B0B9B"/>
    <w:rsid w:val="005B13DF"/>
    <w:rsid w:val="005B14B7"/>
    <w:rsid w:val="005C0A8C"/>
    <w:rsid w:val="005C1E26"/>
    <w:rsid w:val="005C4EF8"/>
    <w:rsid w:val="005C5CB7"/>
    <w:rsid w:val="005C6FC2"/>
    <w:rsid w:val="005C707A"/>
    <w:rsid w:val="005D4A82"/>
    <w:rsid w:val="005D61CA"/>
    <w:rsid w:val="005D7F52"/>
    <w:rsid w:val="005E1E78"/>
    <w:rsid w:val="005E1FDD"/>
    <w:rsid w:val="005E2729"/>
    <w:rsid w:val="005F26E4"/>
    <w:rsid w:val="005F33BB"/>
    <w:rsid w:val="005F3C61"/>
    <w:rsid w:val="005F4238"/>
    <w:rsid w:val="005F42CD"/>
    <w:rsid w:val="005F59B1"/>
    <w:rsid w:val="005F730B"/>
    <w:rsid w:val="006003CE"/>
    <w:rsid w:val="00603647"/>
    <w:rsid w:val="00603952"/>
    <w:rsid w:val="00606700"/>
    <w:rsid w:val="0060678D"/>
    <w:rsid w:val="00607A4B"/>
    <w:rsid w:val="00610516"/>
    <w:rsid w:val="0061080B"/>
    <w:rsid w:val="006119C2"/>
    <w:rsid w:val="00612BB3"/>
    <w:rsid w:val="006135D6"/>
    <w:rsid w:val="00614383"/>
    <w:rsid w:val="00615394"/>
    <w:rsid w:val="006172BC"/>
    <w:rsid w:val="00621A69"/>
    <w:rsid w:val="00621EEC"/>
    <w:rsid w:val="00621F2E"/>
    <w:rsid w:val="006234D6"/>
    <w:rsid w:val="006278B3"/>
    <w:rsid w:val="006301E4"/>
    <w:rsid w:val="0063141C"/>
    <w:rsid w:val="00632B8B"/>
    <w:rsid w:val="00635064"/>
    <w:rsid w:val="0063552E"/>
    <w:rsid w:val="0063659C"/>
    <w:rsid w:val="006404DE"/>
    <w:rsid w:val="0064397E"/>
    <w:rsid w:val="00643E35"/>
    <w:rsid w:val="0064523E"/>
    <w:rsid w:val="00646BA2"/>
    <w:rsid w:val="00647573"/>
    <w:rsid w:val="00651397"/>
    <w:rsid w:val="00651790"/>
    <w:rsid w:val="00652390"/>
    <w:rsid w:val="00652E50"/>
    <w:rsid w:val="006543C9"/>
    <w:rsid w:val="00654F0F"/>
    <w:rsid w:val="00655CED"/>
    <w:rsid w:val="00656D97"/>
    <w:rsid w:val="00657FD5"/>
    <w:rsid w:val="006636E3"/>
    <w:rsid w:val="00671496"/>
    <w:rsid w:val="00680332"/>
    <w:rsid w:val="00686C35"/>
    <w:rsid w:val="00687F36"/>
    <w:rsid w:val="006900FF"/>
    <w:rsid w:val="00692B56"/>
    <w:rsid w:val="00693347"/>
    <w:rsid w:val="00694D5B"/>
    <w:rsid w:val="00695941"/>
    <w:rsid w:val="006A0CD0"/>
    <w:rsid w:val="006A2330"/>
    <w:rsid w:val="006A3DE7"/>
    <w:rsid w:val="006A4652"/>
    <w:rsid w:val="006A4DBD"/>
    <w:rsid w:val="006A7860"/>
    <w:rsid w:val="006A78CA"/>
    <w:rsid w:val="006A7A56"/>
    <w:rsid w:val="006A7BD3"/>
    <w:rsid w:val="006B0EC3"/>
    <w:rsid w:val="006B22B6"/>
    <w:rsid w:val="006B28E2"/>
    <w:rsid w:val="006B3420"/>
    <w:rsid w:val="006B40B5"/>
    <w:rsid w:val="006C07EB"/>
    <w:rsid w:val="006C2D43"/>
    <w:rsid w:val="006C54A9"/>
    <w:rsid w:val="006C6DF7"/>
    <w:rsid w:val="006C74C5"/>
    <w:rsid w:val="006C772E"/>
    <w:rsid w:val="006D10DD"/>
    <w:rsid w:val="006E0192"/>
    <w:rsid w:val="006E5121"/>
    <w:rsid w:val="006E5EEF"/>
    <w:rsid w:val="006E6938"/>
    <w:rsid w:val="006E7C4B"/>
    <w:rsid w:val="006F3C3F"/>
    <w:rsid w:val="006F3D7E"/>
    <w:rsid w:val="006F44A0"/>
    <w:rsid w:val="006F4B58"/>
    <w:rsid w:val="006F7308"/>
    <w:rsid w:val="00700568"/>
    <w:rsid w:val="007020C6"/>
    <w:rsid w:val="00707281"/>
    <w:rsid w:val="007075A2"/>
    <w:rsid w:val="007141ED"/>
    <w:rsid w:val="00714231"/>
    <w:rsid w:val="007242B3"/>
    <w:rsid w:val="007256EA"/>
    <w:rsid w:val="00725C5D"/>
    <w:rsid w:val="00727FF0"/>
    <w:rsid w:val="0073371B"/>
    <w:rsid w:val="00747A2A"/>
    <w:rsid w:val="00756D92"/>
    <w:rsid w:val="00756EDE"/>
    <w:rsid w:val="00757520"/>
    <w:rsid w:val="00761641"/>
    <w:rsid w:val="007635CD"/>
    <w:rsid w:val="007635DD"/>
    <w:rsid w:val="00766CF1"/>
    <w:rsid w:val="00767914"/>
    <w:rsid w:val="007715B0"/>
    <w:rsid w:val="00771E92"/>
    <w:rsid w:val="0077296B"/>
    <w:rsid w:val="00774BDB"/>
    <w:rsid w:val="00780E43"/>
    <w:rsid w:val="0078364F"/>
    <w:rsid w:val="00784959"/>
    <w:rsid w:val="007931CB"/>
    <w:rsid w:val="00794323"/>
    <w:rsid w:val="007A398D"/>
    <w:rsid w:val="007B1B73"/>
    <w:rsid w:val="007B2106"/>
    <w:rsid w:val="007B2259"/>
    <w:rsid w:val="007B2942"/>
    <w:rsid w:val="007B2B00"/>
    <w:rsid w:val="007B504D"/>
    <w:rsid w:val="007C0260"/>
    <w:rsid w:val="007C388B"/>
    <w:rsid w:val="007C4C93"/>
    <w:rsid w:val="007D15C7"/>
    <w:rsid w:val="007D3D50"/>
    <w:rsid w:val="007D4D95"/>
    <w:rsid w:val="007D7F4B"/>
    <w:rsid w:val="007E2BC8"/>
    <w:rsid w:val="007E662E"/>
    <w:rsid w:val="007E7F3E"/>
    <w:rsid w:val="007F4050"/>
    <w:rsid w:val="007F50AC"/>
    <w:rsid w:val="007F5D5A"/>
    <w:rsid w:val="007F661D"/>
    <w:rsid w:val="00805C98"/>
    <w:rsid w:val="008061EE"/>
    <w:rsid w:val="0080681D"/>
    <w:rsid w:val="0081342E"/>
    <w:rsid w:val="008135A8"/>
    <w:rsid w:val="00815273"/>
    <w:rsid w:val="008152E4"/>
    <w:rsid w:val="00823FCE"/>
    <w:rsid w:val="00826A44"/>
    <w:rsid w:val="0083212D"/>
    <w:rsid w:val="008323D3"/>
    <w:rsid w:val="00833085"/>
    <w:rsid w:val="00835357"/>
    <w:rsid w:val="008357C5"/>
    <w:rsid w:val="00835BFB"/>
    <w:rsid w:val="00841BD2"/>
    <w:rsid w:val="00843843"/>
    <w:rsid w:val="00844695"/>
    <w:rsid w:val="00845CD3"/>
    <w:rsid w:val="00847629"/>
    <w:rsid w:val="008517C5"/>
    <w:rsid w:val="008534B9"/>
    <w:rsid w:val="00853537"/>
    <w:rsid w:val="00855476"/>
    <w:rsid w:val="0085704E"/>
    <w:rsid w:val="00857A4C"/>
    <w:rsid w:val="00861FBE"/>
    <w:rsid w:val="00862239"/>
    <w:rsid w:val="0086475D"/>
    <w:rsid w:val="00866EFD"/>
    <w:rsid w:val="0087164E"/>
    <w:rsid w:val="00873E7E"/>
    <w:rsid w:val="00877B91"/>
    <w:rsid w:val="00880182"/>
    <w:rsid w:val="00880714"/>
    <w:rsid w:val="00884ADE"/>
    <w:rsid w:val="00886F24"/>
    <w:rsid w:val="00887865"/>
    <w:rsid w:val="0089201A"/>
    <w:rsid w:val="0089367E"/>
    <w:rsid w:val="00894FB3"/>
    <w:rsid w:val="008968BD"/>
    <w:rsid w:val="008A2C65"/>
    <w:rsid w:val="008A643B"/>
    <w:rsid w:val="008A6EB0"/>
    <w:rsid w:val="008B08A2"/>
    <w:rsid w:val="008B130D"/>
    <w:rsid w:val="008B153C"/>
    <w:rsid w:val="008B442F"/>
    <w:rsid w:val="008B4BC5"/>
    <w:rsid w:val="008B59A6"/>
    <w:rsid w:val="008C20C2"/>
    <w:rsid w:val="008C317F"/>
    <w:rsid w:val="008C5992"/>
    <w:rsid w:val="008C6980"/>
    <w:rsid w:val="008C6CC1"/>
    <w:rsid w:val="008D1837"/>
    <w:rsid w:val="008D1996"/>
    <w:rsid w:val="008D3B74"/>
    <w:rsid w:val="008D4AFD"/>
    <w:rsid w:val="008D5342"/>
    <w:rsid w:val="008D6C41"/>
    <w:rsid w:val="008E7FDC"/>
    <w:rsid w:val="008F1B44"/>
    <w:rsid w:val="008F459F"/>
    <w:rsid w:val="008F4EB9"/>
    <w:rsid w:val="008F5306"/>
    <w:rsid w:val="008F6CA5"/>
    <w:rsid w:val="008F7FB6"/>
    <w:rsid w:val="00905B6A"/>
    <w:rsid w:val="00906782"/>
    <w:rsid w:val="009077CA"/>
    <w:rsid w:val="00912007"/>
    <w:rsid w:val="00912989"/>
    <w:rsid w:val="00915418"/>
    <w:rsid w:val="009156A7"/>
    <w:rsid w:val="0091635B"/>
    <w:rsid w:val="009219A3"/>
    <w:rsid w:val="00924832"/>
    <w:rsid w:val="009264F3"/>
    <w:rsid w:val="009267D7"/>
    <w:rsid w:val="00926A51"/>
    <w:rsid w:val="00927ACC"/>
    <w:rsid w:val="00930D15"/>
    <w:rsid w:val="009312B3"/>
    <w:rsid w:val="009321D8"/>
    <w:rsid w:val="00933104"/>
    <w:rsid w:val="00934F79"/>
    <w:rsid w:val="00940F61"/>
    <w:rsid w:val="009440A1"/>
    <w:rsid w:val="0094466B"/>
    <w:rsid w:val="00944E58"/>
    <w:rsid w:val="00947EA2"/>
    <w:rsid w:val="00955704"/>
    <w:rsid w:val="00956179"/>
    <w:rsid w:val="009621A4"/>
    <w:rsid w:val="00964097"/>
    <w:rsid w:val="00965700"/>
    <w:rsid w:val="009731DF"/>
    <w:rsid w:val="00974EA8"/>
    <w:rsid w:val="00977210"/>
    <w:rsid w:val="00980DC8"/>
    <w:rsid w:val="00981658"/>
    <w:rsid w:val="00982975"/>
    <w:rsid w:val="00984430"/>
    <w:rsid w:val="00984D23"/>
    <w:rsid w:val="00986447"/>
    <w:rsid w:val="009906FB"/>
    <w:rsid w:val="00990D0B"/>
    <w:rsid w:val="00991960"/>
    <w:rsid w:val="0099200A"/>
    <w:rsid w:val="009923AD"/>
    <w:rsid w:val="009930B2"/>
    <w:rsid w:val="009943C2"/>
    <w:rsid w:val="0099799B"/>
    <w:rsid w:val="009A0A9E"/>
    <w:rsid w:val="009A161C"/>
    <w:rsid w:val="009A34F0"/>
    <w:rsid w:val="009A3ADF"/>
    <w:rsid w:val="009A4AF9"/>
    <w:rsid w:val="009A5539"/>
    <w:rsid w:val="009A799E"/>
    <w:rsid w:val="009B3F52"/>
    <w:rsid w:val="009C0067"/>
    <w:rsid w:val="009C1125"/>
    <w:rsid w:val="009C1E53"/>
    <w:rsid w:val="009C2426"/>
    <w:rsid w:val="009C6076"/>
    <w:rsid w:val="009C63CF"/>
    <w:rsid w:val="009D39D9"/>
    <w:rsid w:val="009E006F"/>
    <w:rsid w:val="009E187E"/>
    <w:rsid w:val="009E2C72"/>
    <w:rsid w:val="009E3648"/>
    <w:rsid w:val="009E3771"/>
    <w:rsid w:val="009F02AD"/>
    <w:rsid w:val="009F0C7C"/>
    <w:rsid w:val="009F162E"/>
    <w:rsid w:val="009F3794"/>
    <w:rsid w:val="009F3B1C"/>
    <w:rsid w:val="009F3B77"/>
    <w:rsid w:val="009F5B1D"/>
    <w:rsid w:val="009F5DC9"/>
    <w:rsid w:val="009F7E21"/>
    <w:rsid w:val="00A00437"/>
    <w:rsid w:val="00A01E2C"/>
    <w:rsid w:val="00A020DF"/>
    <w:rsid w:val="00A15329"/>
    <w:rsid w:val="00A15435"/>
    <w:rsid w:val="00A15ECA"/>
    <w:rsid w:val="00A162D9"/>
    <w:rsid w:val="00A17B3B"/>
    <w:rsid w:val="00A250F6"/>
    <w:rsid w:val="00A254D7"/>
    <w:rsid w:val="00A27705"/>
    <w:rsid w:val="00A316AE"/>
    <w:rsid w:val="00A33D22"/>
    <w:rsid w:val="00A33E92"/>
    <w:rsid w:val="00A37BB7"/>
    <w:rsid w:val="00A43EF9"/>
    <w:rsid w:val="00A44592"/>
    <w:rsid w:val="00A44D4A"/>
    <w:rsid w:val="00A44F72"/>
    <w:rsid w:val="00A46323"/>
    <w:rsid w:val="00A5027B"/>
    <w:rsid w:val="00A50C1D"/>
    <w:rsid w:val="00A515CD"/>
    <w:rsid w:val="00A52FB9"/>
    <w:rsid w:val="00A53DF7"/>
    <w:rsid w:val="00A56303"/>
    <w:rsid w:val="00A57EF9"/>
    <w:rsid w:val="00A618AD"/>
    <w:rsid w:val="00A6230C"/>
    <w:rsid w:val="00A63343"/>
    <w:rsid w:val="00A65826"/>
    <w:rsid w:val="00A65952"/>
    <w:rsid w:val="00A70081"/>
    <w:rsid w:val="00A724E8"/>
    <w:rsid w:val="00A738A5"/>
    <w:rsid w:val="00A7434A"/>
    <w:rsid w:val="00A74DF2"/>
    <w:rsid w:val="00A75A25"/>
    <w:rsid w:val="00A75B7A"/>
    <w:rsid w:val="00A81E1F"/>
    <w:rsid w:val="00A82F61"/>
    <w:rsid w:val="00A833C6"/>
    <w:rsid w:val="00A83BCA"/>
    <w:rsid w:val="00A877FD"/>
    <w:rsid w:val="00A93446"/>
    <w:rsid w:val="00A936C9"/>
    <w:rsid w:val="00A9375D"/>
    <w:rsid w:val="00A95D6B"/>
    <w:rsid w:val="00A964D0"/>
    <w:rsid w:val="00AA1227"/>
    <w:rsid w:val="00AA5C18"/>
    <w:rsid w:val="00AA6889"/>
    <w:rsid w:val="00AA758F"/>
    <w:rsid w:val="00AB28D3"/>
    <w:rsid w:val="00AB4717"/>
    <w:rsid w:val="00AB6D92"/>
    <w:rsid w:val="00AC01A5"/>
    <w:rsid w:val="00AC1665"/>
    <w:rsid w:val="00AC4343"/>
    <w:rsid w:val="00AC69B9"/>
    <w:rsid w:val="00AC6E3B"/>
    <w:rsid w:val="00AC7B21"/>
    <w:rsid w:val="00AD0541"/>
    <w:rsid w:val="00AD4265"/>
    <w:rsid w:val="00AD6F6E"/>
    <w:rsid w:val="00AE042A"/>
    <w:rsid w:val="00AE343F"/>
    <w:rsid w:val="00AE407D"/>
    <w:rsid w:val="00AE46B3"/>
    <w:rsid w:val="00AF0694"/>
    <w:rsid w:val="00AF272E"/>
    <w:rsid w:val="00AF514D"/>
    <w:rsid w:val="00AF62E2"/>
    <w:rsid w:val="00AF697A"/>
    <w:rsid w:val="00B04A9B"/>
    <w:rsid w:val="00B04D83"/>
    <w:rsid w:val="00B07961"/>
    <w:rsid w:val="00B079B7"/>
    <w:rsid w:val="00B13D3F"/>
    <w:rsid w:val="00B14760"/>
    <w:rsid w:val="00B1489E"/>
    <w:rsid w:val="00B17B5B"/>
    <w:rsid w:val="00B20F9A"/>
    <w:rsid w:val="00B21CF1"/>
    <w:rsid w:val="00B23569"/>
    <w:rsid w:val="00B25A25"/>
    <w:rsid w:val="00B25C71"/>
    <w:rsid w:val="00B30A62"/>
    <w:rsid w:val="00B3269F"/>
    <w:rsid w:val="00B330E7"/>
    <w:rsid w:val="00B351ED"/>
    <w:rsid w:val="00B354A2"/>
    <w:rsid w:val="00B41B73"/>
    <w:rsid w:val="00B42241"/>
    <w:rsid w:val="00B43302"/>
    <w:rsid w:val="00B43BD7"/>
    <w:rsid w:val="00B44124"/>
    <w:rsid w:val="00B53758"/>
    <w:rsid w:val="00B55C31"/>
    <w:rsid w:val="00B566EC"/>
    <w:rsid w:val="00B639C4"/>
    <w:rsid w:val="00B64B05"/>
    <w:rsid w:val="00B67591"/>
    <w:rsid w:val="00B717F4"/>
    <w:rsid w:val="00B72FFB"/>
    <w:rsid w:val="00B75994"/>
    <w:rsid w:val="00B801CC"/>
    <w:rsid w:val="00B81390"/>
    <w:rsid w:val="00B86B15"/>
    <w:rsid w:val="00B87220"/>
    <w:rsid w:val="00B8727B"/>
    <w:rsid w:val="00B9109E"/>
    <w:rsid w:val="00B91205"/>
    <w:rsid w:val="00B943C4"/>
    <w:rsid w:val="00B94C4C"/>
    <w:rsid w:val="00B96A18"/>
    <w:rsid w:val="00BA5A6C"/>
    <w:rsid w:val="00BA75B6"/>
    <w:rsid w:val="00BB1B36"/>
    <w:rsid w:val="00BB1DAC"/>
    <w:rsid w:val="00BB240B"/>
    <w:rsid w:val="00BB3208"/>
    <w:rsid w:val="00BB4E28"/>
    <w:rsid w:val="00BB555C"/>
    <w:rsid w:val="00BB6409"/>
    <w:rsid w:val="00BC0CE4"/>
    <w:rsid w:val="00BC2C1C"/>
    <w:rsid w:val="00BC3E87"/>
    <w:rsid w:val="00BC6FFC"/>
    <w:rsid w:val="00BD04F3"/>
    <w:rsid w:val="00BD2828"/>
    <w:rsid w:val="00BD7460"/>
    <w:rsid w:val="00BE144F"/>
    <w:rsid w:val="00BE1EDD"/>
    <w:rsid w:val="00BE29B5"/>
    <w:rsid w:val="00BE2FBD"/>
    <w:rsid w:val="00BE2FE7"/>
    <w:rsid w:val="00BE338F"/>
    <w:rsid w:val="00BE7C81"/>
    <w:rsid w:val="00BF0826"/>
    <w:rsid w:val="00BF103C"/>
    <w:rsid w:val="00BF1B20"/>
    <w:rsid w:val="00C002EA"/>
    <w:rsid w:val="00C0477F"/>
    <w:rsid w:val="00C05AE8"/>
    <w:rsid w:val="00C07773"/>
    <w:rsid w:val="00C1080B"/>
    <w:rsid w:val="00C10F14"/>
    <w:rsid w:val="00C167AA"/>
    <w:rsid w:val="00C1739B"/>
    <w:rsid w:val="00C23050"/>
    <w:rsid w:val="00C26EDD"/>
    <w:rsid w:val="00C32091"/>
    <w:rsid w:val="00C3306D"/>
    <w:rsid w:val="00C335D1"/>
    <w:rsid w:val="00C336DF"/>
    <w:rsid w:val="00C339D2"/>
    <w:rsid w:val="00C33BD6"/>
    <w:rsid w:val="00C352A5"/>
    <w:rsid w:val="00C35980"/>
    <w:rsid w:val="00C45369"/>
    <w:rsid w:val="00C46510"/>
    <w:rsid w:val="00C5320F"/>
    <w:rsid w:val="00C53954"/>
    <w:rsid w:val="00C53BC3"/>
    <w:rsid w:val="00C56767"/>
    <w:rsid w:val="00C65C19"/>
    <w:rsid w:val="00C6761B"/>
    <w:rsid w:val="00C70FE7"/>
    <w:rsid w:val="00C71C0B"/>
    <w:rsid w:val="00C720F8"/>
    <w:rsid w:val="00C80A70"/>
    <w:rsid w:val="00C85829"/>
    <w:rsid w:val="00C869F2"/>
    <w:rsid w:val="00C86D60"/>
    <w:rsid w:val="00C878F0"/>
    <w:rsid w:val="00C90285"/>
    <w:rsid w:val="00C92C82"/>
    <w:rsid w:val="00C942E7"/>
    <w:rsid w:val="00CA01D3"/>
    <w:rsid w:val="00CA0955"/>
    <w:rsid w:val="00CA1D83"/>
    <w:rsid w:val="00CA4525"/>
    <w:rsid w:val="00CA7319"/>
    <w:rsid w:val="00CB2681"/>
    <w:rsid w:val="00CB5104"/>
    <w:rsid w:val="00CB6617"/>
    <w:rsid w:val="00CC3DA8"/>
    <w:rsid w:val="00CD1B65"/>
    <w:rsid w:val="00CD1B6B"/>
    <w:rsid w:val="00CD5152"/>
    <w:rsid w:val="00CE0717"/>
    <w:rsid w:val="00CE0C27"/>
    <w:rsid w:val="00CE1003"/>
    <w:rsid w:val="00CE1913"/>
    <w:rsid w:val="00CE1A8F"/>
    <w:rsid w:val="00CE1D06"/>
    <w:rsid w:val="00CE326B"/>
    <w:rsid w:val="00CE4D8B"/>
    <w:rsid w:val="00CE5877"/>
    <w:rsid w:val="00CE7F42"/>
    <w:rsid w:val="00CF3A1B"/>
    <w:rsid w:val="00CF512A"/>
    <w:rsid w:val="00CF5446"/>
    <w:rsid w:val="00D024F8"/>
    <w:rsid w:val="00D035E9"/>
    <w:rsid w:val="00D0623B"/>
    <w:rsid w:val="00D12896"/>
    <w:rsid w:val="00D12BAB"/>
    <w:rsid w:val="00D14646"/>
    <w:rsid w:val="00D16256"/>
    <w:rsid w:val="00D178F4"/>
    <w:rsid w:val="00D23D70"/>
    <w:rsid w:val="00D2431D"/>
    <w:rsid w:val="00D247E9"/>
    <w:rsid w:val="00D26CC4"/>
    <w:rsid w:val="00D358E2"/>
    <w:rsid w:val="00D4069C"/>
    <w:rsid w:val="00D411E3"/>
    <w:rsid w:val="00D4480D"/>
    <w:rsid w:val="00D45156"/>
    <w:rsid w:val="00D46FB0"/>
    <w:rsid w:val="00D47C34"/>
    <w:rsid w:val="00D47D34"/>
    <w:rsid w:val="00D549A9"/>
    <w:rsid w:val="00D54DF3"/>
    <w:rsid w:val="00D55D75"/>
    <w:rsid w:val="00D5698F"/>
    <w:rsid w:val="00D64687"/>
    <w:rsid w:val="00D6642B"/>
    <w:rsid w:val="00D72090"/>
    <w:rsid w:val="00D73BE3"/>
    <w:rsid w:val="00D75535"/>
    <w:rsid w:val="00D76D86"/>
    <w:rsid w:val="00D82CED"/>
    <w:rsid w:val="00D8396F"/>
    <w:rsid w:val="00D90A36"/>
    <w:rsid w:val="00D90E54"/>
    <w:rsid w:val="00D95580"/>
    <w:rsid w:val="00DA177E"/>
    <w:rsid w:val="00DA4D81"/>
    <w:rsid w:val="00DB3B6D"/>
    <w:rsid w:val="00DB47CD"/>
    <w:rsid w:val="00DB644E"/>
    <w:rsid w:val="00DB6638"/>
    <w:rsid w:val="00DC1721"/>
    <w:rsid w:val="00DC284B"/>
    <w:rsid w:val="00DC36E3"/>
    <w:rsid w:val="00DC4E7C"/>
    <w:rsid w:val="00DC567D"/>
    <w:rsid w:val="00DC77AA"/>
    <w:rsid w:val="00DD4F01"/>
    <w:rsid w:val="00DE079C"/>
    <w:rsid w:val="00DE1557"/>
    <w:rsid w:val="00DE1971"/>
    <w:rsid w:val="00DE5306"/>
    <w:rsid w:val="00DE7163"/>
    <w:rsid w:val="00DE7642"/>
    <w:rsid w:val="00DF0468"/>
    <w:rsid w:val="00DF1B38"/>
    <w:rsid w:val="00DF4BF6"/>
    <w:rsid w:val="00DF6AE7"/>
    <w:rsid w:val="00DF7207"/>
    <w:rsid w:val="00DF72C2"/>
    <w:rsid w:val="00DF730F"/>
    <w:rsid w:val="00E020C0"/>
    <w:rsid w:val="00E03485"/>
    <w:rsid w:val="00E06A2D"/>
    <w:rsid w:val="00E07728"/>
    <w:rsid w:val="00E115F3"/>
    <w:rsid w:val="00E134D7"/>
    <w:rsid w:val="00E140F9"/>
    <w:rsid w:val="00E24106"/>
    <w:rsid w:val="00E24F9C"/>
    <w:rsid w:val="00E32AEB"/>
    <w:rsid w:val="00E35EC3"/>
    <w:rsid w:val="00E40B79"/>
    <w:rsid w:val="00E42417"/>
    <w:rsid w:val="00E4327C"/>
    <w:rsid w:val="00E46D13"/>
    <w:rsid w:val="00E47BB4"/>
    <w:rsid w:val="00E522C9"/>
    <w:rsid w:val="00E53043"/>
    <w:rsid w:val="00E570A5"/>
    <w:rsid w:val="00E65A62"/>
    <w:rsid w:val="00E65EF7"/>
    <w:rsid w:val="00E678CB"/>
    <w:rsid w:val="00E67A9B"/>
    <w:rsid w:val="00E67AC5"/>
    <w:rsid w:val="00E67BA4"/>
    <w:rsid w:val="00E70D73"/>
    <w:rsid w:val="00E744A9"/>
    <w:rsid w:val="00E754C0"/>
    <w:rsid w:val="00E76C22"/>
    <w:rsid w:val="00E7744C"/>
    <w:rsid w:val="00E8100C"/>
    <w:rsid w:val="00E8551E"/>
    <w:rsid w:val="00E9059D"/>
    <w:rsid w:val="00E90ABB"/>
    <w:rsid w:val="00E9210F"/>
    <w:rsid w:val="00E93F16"/>
    <w:rsid w:val="00E941FD"/>
    <w:rsid w:val="00EA06C5"/>
    <w:rsid w:val="00EA1C75"/>
    <w:rsid w:val="00EA47C1"/>
    <w:rsid w:val="00EA4A56"/>
    <w:rsid w:val="00EA55DC"/>
    <w:rsid w:val="00EA587C"/>
    <w:rsid w:val="00EA64FE"/>
    <w:rsid w:val="00EB1356"/>
    <w:rsid w:val="00EB2440"/>
    <w:rsid w:val="00EB4190"/>
    <w:rsid w:val="00EC07BC"/>
    <w:rsid w:val="00ED26A4"/>
    <w:rsid w:val="00ED4DA8"/>
    <w:rsid w:val="00EE0209"/>
    <w:rsid w:val="00EE3FF6"/>
    <w:rsid w:val="00EE42A3"/>
    <w:rsid w:val="00EE56AA"/>
    <w:rsid w:val="00EE79E0"/>
    <w:rsid w:val="00EE7DD2"/>
    <w:rsid w:val="00EF014A"/>
    <w:rsid w:val="00EF1270"/>
    <w:rsid w:val="00EF1407"/>
    <w:rsid w:val="00EF1A74"/>
    <w:rsid w:val="00EF47C0"/>
    <w:rsid w:val="00F0121B"/>
    <w:rsid w:val="00F03394"/>
    <w:rsid w:val="00F04A7A"/>
    <w:rsid w:val="00F04ABA"/>
    <w:rsid w:val="00F055F8"/>
    <w:rsid w:val="00F10AED"/>
    <w:rsid w:val="00F11438"/>
    <w:rsid w:val="00F116FA"/>
    <w:rsid w:val="00F16166"/>
    <w:rsid w:val="00F169D9"/>
    <w:rsid w:val="00F21061"/>
    <w:rsid w:val="00F215CB"/>
    <w:rsid w:val="00F21DD8"/>
    <w:rsid w:val="00F21ECC"/>
    <w:rsid w:val="00F229B3"/>
    <w:rsid w:val="00F24B81"/>
    <w:rsid w:val="00F257C5"/>
    <w:rsid w:val="00F2673F"/>
    <w:rsid w:val="00F4037B"/>
    <w:rsid w:val="00F403A2"/>
    <w:rsid w:val="00F41494"/>
    <w:rsid w:val="00F4618F"/>
    <w:rsid w:val="00F463AE"/>
    <w:rsid w:val="00F5279E"/>
    <w:rsid w:val="00F54A97"/>
    <w:rsid w:val="00F575E4"/>
    <w:rsid w:val="00F606BE"/>
    <w:rsid w:val="00F61E32"/>
    <w:rsid w:val="00F64542"/>
    <w:rsid w:val="00F64D4C"/>
    <w:rsid w:val="00F67484"/>
    <w:rsid w:val="00F83706"/>
    <w:rsid w:val="00F83DAA"/>
    <w:rsid w:val="00F87252"/>
    <w:rsid w:val="00F93234"/>
    <w:rsid w:val="00F93E4F"/>
    <w:rsid w:val="00F95DFE"/>
    <w:rsid w:val="00FA35F7"/>
    <w:rsid w:val="00FA6CA4"/>
    <w:rsid w:val="00FB2426"/>
    <w:rsid w:val="00FB4E1C"/>
    <w:rsid w:val="00FB627B"/>
    <w:rsid w:val="00FC0081"/>
    <w:rsid w:val="00FC075A"/>
    <w:rsid w:val="00FC12BE"/>
    <w:rsid w:val="00FC351E"/>
    <w:rsid w:val="00FC3674"/>
    <w:rsid w:val="00FC399E"/>
    <w:rsid w:val="00FD0138"/>
    <w:rsid w:val="00FD0BD5"/>
    <w:rsid w:val="00FD28E9"/>
    <w:rsid w:val="00FD370C"/>
    <w:rsid w:val="00FE0BC5"/>
    <w:rsid w:val="00FE12A5"/>
    <w:rsid w:val="00FE2462"/>
    <w:rsid w:val="00FE30C9"/>
    <w:rsid w:val="00FE3D6E"/>
    <w:rsid w:val="00FE6A74"/>
    <w:rsid w:val="00FE79BB"/>
    <w:rsid w:val="00FF36BD"/>
    <w:rsid w:val="00FF4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A0EAFF6-67F2-4295-91C7-5F857ECEA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widowControl w:val="0"/>
      <w:suppressAutoHyphens/>
      <w:autoSpaceDE w:val="0"/>
      <w:autoSpaceDN w:val="0"/>
      <w:spacing w:line="360" w:lineRule="auto"/>
      <w:jc w:val="both"/>
      <w:textAlignment w:val="baseline"/>
    </w:pPr>
    <w:rPr>
      <w:rFonts w:ascii="Times New Roman" w:hAnsi="Times New Roman" w:cs="Arial"/>
      <w:sz w:val="24"/>
    </w:rPr>
  </w:style>
  <w:style w:type="paragraph" w:styleId="Nagwek1">
    <w:name w:val="heading 1"/>
    <w:basedOn w:val="Normalny"/>
    <w:next w:val="Normalny"/>
    <w:uiPriority w:val="99"/>
    <w:qFormat/>
    <w:pPr>
      <w:keepNext/>
      <w:keepLines/>
      <w:numPr>
        <w:numId w:val="1"/>
      </w:numPr>
      <w:autoSpaceDE/>
      <w:spacing w:before="480"/>
      <w:outlineLvl w:val="0"/>
    </w:pPr>
    <w:rPr>
      <w:rFonts w:ascii="Cambria" w:hAnsi="Cambria" w:cs="Times New Roman"/>
      <w:b/>
      <w:bCs/>
      <w:color w:val="365F91"/>
      <w:kern w:val="3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semiHidden/>
    <w:unhideWhenUsed/>
    <w:qFormat/>
    <w:rsid w:val="00EF1A74"/>
    <w:pPr>
      <w:suppressAutoHyphens w:val="0"/>
      <w:adjustRightInd w:val="0"/>
      <w:spacing w:line="40" w:lineRule="atLeast"/>
      <w:textAlignment w:val="auto"/>
      <w:outlineLvl w:val="1"/>
    </w:pPr>
    <w:rPr>
      <w:rFonts w:ascii="Helvetica" w:hAnsi="Helvetica" w:cs="Helvetica"/>
      <w:b/>
      <w:bCs/>
      <w:i/>
      <w:iCs/>
      <w:color w:val="000000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9"/>
    <w:semiHidden/>
    <w:unhideWhenUsed/>
    <w:qFormat/>
    <w:rsid w:val="00EF1A74"/>
    <w:pPr>
      <w:suppressAutoHyphens w:val="0"/>
      <w:adjustRightInd w:val="0"/>
      <w:spacing w:line="40" w:lineRule="atLeast"/>
      <w:textAlignment w:val="auto"/>
      <w:outlineLvl w:val="2"/>
    </w:pPr>
    <w:rPr>
      <w:rFonts w:ascii="Helvetica" w:hAnsi="Helvetica" w:cs="Helvetica"/>
      <w:b/>
      <w:bCs/>
      <w:color w:val="000000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WWOutlineListStyle">
    <w:name w:val="WW_OutlineListStyle"/>
    <w:basedOn w:val="Bezlisty"/>
    <w:pPr>
      <w:numPr>
        <w:numId w:val="1"/>
      </w:numPr>
    </w:pPr>
  </w:style>
  <w:style w:type="paragraph" w:customStyle="1" w:styleId="ZLITwPKTzmlitwpktartykuempunktem">
    <w:name w:val="Z/LIT_w_PKT – zm. lit. w pkt artykułem (punktem)"/>
    <w:basedOn w:val="LITliter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pPr>
      <w:ind w:left="1894"/>
    </w:pPr>
  </w:style>
  <w:style w:type="character" w:customStyle="1" w:styleId="ZTIRwPKTzmtirwpktartykuempunktemZnak">
    <w:name w:val="Z/TIR_w_PKT – zm. tir. w pkt artykułem (punktem) Znak"/>
    <w:rPr>
      <w:rFonts w:eastAsia="Times New Roman" w:cs="Arial"/>
      <w:bCs/>
      <w:szCs w:val="20"/>
    </w:r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pPr>
      <w:ind w:left="1021"/>
    </w:pPr>
  </w:style>
  <w:style w:type="paragraph" w:customStyle="1" w:styleId="2TIRpodwjnytiret">
    <w:name w:val="2TIR – podwójny tiret"/>
    <w:basedOn w:val="TIRtiret"/>
    <w:pPr>
      <w:ind w:left="2177"/>
    </w:pPr>
  </w:style>
  <w:style w:type="character" w:customStyle="1" w:styleId="ZCZWSPLITwPKTzmczciwsplitwpktartykuempunktemZnak">
    <w:name w:val="Z/CZ_WSP_LIT_w_PKT – zm. części wsp. lit. w pkt artykułem (punktem) Znak"/>
    <w:rPr>
      <w:rFonts w:eastAsia="Times New Roman" w:cs="Arial"/>
      <w:bCs/>
      <w:szCs w:val="20"/>
    </w:rPr>
  </w:style>
  <w:style w:type="character" w:customStyle="1" w:styleId="2TIRpodwjnytiretZnak">
    <w:name w:val="2TIR – podwójny tiret Znak"/>
    <w:rPr>
      <w:rFonts w:eastAsia="Times New Roman" w:cs="Arial"/>
      <w:bCs/>
      <w:szCs w:val="20"/>
    </w:rPr>
  </w:style>
  <w:style w:type="character" w:styleId="Odwoanieprzypisudolnego">
    <w:name w:val="footnote reference"/>
    <w:uiPriority w:val="99"/>
    <w:rsid w:val="000F0594"/>
    <w:rPr>
      <w:rFonts w:cs="Times New Roman"/>
      <w:vertAlign w:val="superscript"/>
    </w:rPr>
  </w:style>
  <w:style w:type="paragraph" w:styleId="Nagwek">
    <w:name w:val="header"/>
    <w:basedOn w:val="Normalny"/>
    <w:uiPriority w:val="99"/>
    <w:pPr>
      <w:tabs>
        <w:tab w:val="center" w:pos="4536"/>
        <w:tab w:val="right" w:pos="9072"/>
      </w:tabs>
      <w:autoSpaceDE/>
    </w:pPr>
    <w:rPr>
      <w:rFonts w:ascii="Times" w:hAnsi="Times" w:cs="Times New Roman"/>
      <w:kern w:val="3"/>
      <w:szCs w:val="24"/>
      <w:lang w:eastAsia="ar-SA"/>
    </w:rPr>
  </w:style>
  <w:style w:type="character" w:customStyle="1" w:styleId="NagwekZnak">
    <w:name w:val="Nagłówek Znak"/>
    <w:uiPriority w:val="99"/>
    <w:rPr>
      <w:rFonts w:eastAsia="Times New Roman" w:cs="Arial"/>
      <w:kern w:val="3"/>
      <w:sz w:val="20"/>
      <w:szCs w:val="20"/>
      <w:lang w:eastAsia="ar-SA"/>
    </w:r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  <w:autoSpaceDE/>
    </w:pPr>
    <w:rPr>
      <w:rFonts w:ascii="Times" w:hAnsi="Times" w:cs="Times New Roman"/>
      <w:kern w:val="3"/>
      <w:szCs w:val="24"/>
      <w:lang w:eastAsia="ar-SA"/>
    </w:rPr>
  </w:style>
  <w:style w:type="character" w:customStyle="1" w:styleId="StopkaZnak">
    <w:name w:val="Stopka Znak"/>
    <w:uiPriority w:val="99"/>
    <w:rPr>
      <w:rFonts w:eastAsia="Times New Roman" w:cs="Arial"/>
      <w:kern w:val="3"/>
      <w:sz w:val="20"/>
      <w:szCs w:val="20"/>
      <w:lang w:eastAsia="ar-SA"/>
    </w:rPr>
  </w:style>
  <w:style w:type="paragraph" w:styleId="Tekstdymka">
    <w:name w:val="Balloon Text"/>
    <w:basedOn w:val="Normalny"/>
    <w:pPr>
      <w:autoSpaceDE/>
    </w:pPr>
    <w:rPr>
      <w:rFonts w:ascii="Tahoma" w:hAnsi="Tahoma" w:cs="Tahoma"/>
      <w:kern w:val="3"/>
      <w:szCs w:val="16"/>
      <w:lang w:eastAsia="ar-SA"/>
    </w:rPr>
  </w:style>
  <w:style w:type="character" w:customStyle="1" w:styleId="TekstdymkaZnak">
    <w:name w:val="Tekst dymka Znak"/>
    <w:rPr>
      <w:rFonts w:ascii="Tahoma" w:eastAsia="Times New Roman" w:hAnsi="Tahoma" w:cs="Tahoma"/>
      <w:kern w:val="3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pPr>
      <w:suppressAutoHyphens/>
      <w:autoSpaceDE w:val="0"/>
      <w:autoSpaceDN w:val="0"/>
      <w:spacing w:before="120" w:line="360" w:lineRule="auto"/>
      <w:ind w:firstLine="510"/>
      <w:jc w:val="both"/>
      <w:textAlignment w:val="baseline"/>
    </w:pPr>
    <w:rPr>
      <w:rFonts w:cs="Arial"/>
      <w:sz w:val="24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pPr>
      <w:ind w:left="1497"/>
    </w:pPr>
  </w:style>
  <w:style w:type="character" w:customStyle="1" w:styleId="ZCZWSPTIRwPKTzmczciwsptirwpktartykuempunktemZnak">
    <w:name w:val="Z/CZ_WSP_TIR_w_PKT – zm. części wsp. tir. w pkt artykułem (punktem) Znak"/>
    <w:rPr>
      <w:rFonts w:eastAsia="Times New Roman" w:cs="Arial"/>
      <w:bCs/>
      <w:szCs w:val="20"/>
    </w:rPr>
  </w:style>
  <w:style w:type="paragraph" w:customStyle="1" w:styleId="ZTIRwLITzmtirwlitartykuempunktem">
    <w:name w:val="Z/TIR_w_LIT – zm. tir. w lit. artykułem (punktem)"/>
    <w:basedOn w:val="TIRtiret"/>
  </w:style>
  <w:style w:type="character" w:customStyle="1" w:styleId="ZTIRwLITzmtirwlitartykuempunktemZnak">
    <w:name w:val="Z/TIR_w_LIT – zm. tir. w lit. artykułem (punktem) Znak"/>
    <w:rPr>
      <w:rFonts w:eastAsia="Times New Roman" w:cs="Arial"/>
      <w:bCs/>
      <w:szCs w:val="20"/>
    </w:rPr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</w:style>
  <w:style w:type="character" w:customStyle="1" w:styleId="ZCZWSPTIRwLITzmczciwsptirwlitartykuempunktemZnak">
    <w:name w:val="Z/CZ_WSP_TIR_w_LIT – zm. części wsp. tir. w lit. artykułem (punktem) Znak"/>
    <w:rPr>
      <w:rFonts w:eastAsia="Times New Roman" w:cs="Arial"/>
      <w:bCs/>
      <w:szCs w:val="20"/>
    </w:rPr>
  </w:style>
  <w:style w:type="paragraph" w:customStyle="1" w:styleId="nowela">
    <w:name w:val="nowela"/>
    <w:basedOn w:val="ARTartustawynprozporzdzenia"/>
    <w:pPr>
      <w:spacing w:before="60"/>
      <w:ind w:left="510"/>
    </w:pPr>
  </w:style>
  <w:style w:type="character" w:customStyle="1" w:styleId="ARTartustawynprozporzdzeniaZnak">
    <w:name w:val="ART(§) – art. ustawy (§ np. rozporządzenia) Znak"/>
    <w:rPr>
      <w:rFonts w:eastAsia="Times New Roman" w:cs="Arial"/>
      <w:szCs w:val="20"/>
    </w:rPr>
  </w:style>
  <w:style w:type="character" w:customStyle="1" w:styleId="nowelaZnak">
    <w:name w:val="nowela Znak"/>
    <w:rPr>
      <w:rFonts w:eastAsia="Times New Roman" w:cs="Arial"/>
      <w:szCs w:val="20"/>
    </w:rPr>
  </w:style>
  <w:style w:type="character" w:customStyle="1" w:styleId="Nagwek1Znak">
    <w:name w:val="Nagłówek 1 Znak"/>
    <w:uiPriority w:val="99"/>
    <w:rPr>
      <w:rFonts w:ascii="Cambria" w:eastAsia="Times New Roman" w:hAnsi="Cambria" w:cs="Times New Roman"/>
      <w:b/>
      <w:bCs/>
      <w:color w:val="365F91"/>
      <w:kern w:val="3"/>
      <w:sz w:val="28"/>
      <w:szCs w:val="28"/>
      <w:lang w:eastAsia="ar-SA"/>
    </w:rPr>
  </w:style>
  <w:style w:type="paragraph" w:styleId="Bezodstpw">
    <w:name w:val="No Spacing"/>
    <w:uiPriority w:val="1"/>
    <w:qFormat/>
    <w:pPr>
      <w:widowControl w:val="0"/>
      <w:suppressAutoHyphens/>
      <w:autoSpaceDN w:val="0"/>
      <w:spacing w:line="360" w:lineRule="auto"/>
      <w:textAlignment w:val="baseline"/>
    </w:pPr>
    <w:rPr>
      <w:kern w:val="3"/>
      <w:sz w:val="24"/>
      <w:szCs w:val="24"/>
      <w:lang w:eastAsia="ar-SA"/>
    </w:rPr>
  </w:style>
  <w:style w:type="paragraph" w:customStyle="1" w:styleId="ZPKTzmpktartykuempunktem">
    <w:name w:val="Z/PKT – zm. pkt artykułem (punktem)"/>
    <w:basedOn w:val="PKTpunkt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pPr>
      <w:keepNext/>
      <w:suppressAutoHyphens/>
      <w:autoSpaceDN w:val="0"/>
      <w:spacing w:before="120" w:after="120" w:line="360" w:lineRule="auto"/>
      <w:jc w:val="center"/>
      <w:textAlignment w:val="baseline"/>
    </w:pPr>
    <w:rPr>
      <w:rFonts w:cs="Arial"/>
      <w:bCs/>
      <w:sz w:val="24"/>
      <w:szCs w:val="24"/>
    </w:rPr>
  </w:style>
  <w:style w:type="character" w:customStyle="1" w:styleId="DATAAKTUdatauchwalenialubwydaniaaktuZnak">
    <w:name w:val="DATA_AKTU – data uchwalenia lub wydania aktu Znak"/>
    <w:rPr>
      <w:rFonts w:eastAsia="Times New Roman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pPr>
      <w:keepNext/>
      <w:suppressAutoHyphens/>
      <w:autoSpaceDN w:val="0"/>
      <w:spacing w:before="120" w:after="360" w:line="360" w:lineRule="auto"/>
      <w:jc w:val="center"/>
      <w:textAlignment w:val="baseline"/>
    </w:pPr>
    <w:rPr>
      <w:rFonts w:cs="Arial"/>
      <w:b/>
      <w:bCs/>
      <w:sz w:val="24"/>
      <w:szCs w:val="24"/>
    </w:rPr>
  </w:style>
  <w:style w:type="character" w:customStyle="1" w:styleId="TYTUAKTUprzedmiotregulacjiustawylubrozporzdzeniaZnak">
    <w:name w:val="TYTUŁ_AKTU – przedmiot regulacji ustawy lub rozporządzenia Znak"/>
    <w:rPr>
      <w:rFonts w:eastAsia="Times New Roman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pPr>
      <w:keepNext/>
      <w:suppressAutoHyphens/>
      <w:autoSpaceDN w:val="0"/>
      <w:spacing w:before="120" w:line="360" w:lineRule="auto"/>
      <w:jc w:val="center"/>
      <w:textAlignment w:val="baseline"/>
    </w:pPr>
    <w:rPr>
      <w:b/>
      <w:bCs/>
      <w:caps/>
      <w:kern w:val="3"/>
      <w:sz w:val="24"/>
      <w:szCs w:val="24"/>
    </w:rPr>
  </w:style>
  <w:style w:type="character" w:customStyle="1" w:styleId="CZKSIGAoznaczenieiprzedmiotczcilubksigiZnak">
    <w:name w:val="CZĘŚĆ(KSIĘGA) – oznaczenie i przedmiot części lub księgi Znak"/>
    <w:rPr>
      <w:b/>
      <w:bCs/>
      <w:caps/>
      <w:kern w:val="3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rPr>
      <w:bCs/>
    </w:rPr>
  </w:style>
  <w:style w:type="character" w:customStyle="1" w:styleId="NIEARTTEKSTtekstnieartykuowanynppreambuaZnak">
    <w:name w:val="NIEART_TEKST – tekst nieartykułowany (np. preambuła) Znak"/>
    <w:rPr>
      <w:rFonts w:eastAsia="Times New Roman" w:cs="Arial"/>
      <w:bCs/>
      <w:szCs w:val="20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pPr>
      <w:keepNext/>
      <w:suppressAutoHyphens/>
      <w:autoSpaceDN w:val="0"/>
      <w:spacing w:after="120" w:line="360" w:lineRule="auto"/>
      <w:jc w:val="center"/>
      <w:textAlignment w:val="baseline"/>
    </w:pPr>
    <w:rPr>
      <w:b/>
      <w:bCs/>
      <w:caps/>
      <w:spacing w:val="54"/>
      <w:kern w:val="3"/>
      <w:sz w:val="24"/>
      <w:szCs w:val="24"/>
    </w:rPr>
  </w:style>
  <w:style w:type="character" w:customStyle="1" w:styleId="OZNRODZAKTUtznustawalubrozporzdzenieiorganwydajcyZnak">
    <w:name w:val="OZN_RODZ_AKTU – tzn. ustawa lub rozporządzenie i organ wydający Znak"/>
    <w:rPr>
      <w:b/>
      <w:bCs/>
      <w:caps/>
      <w:spacing w:val="54"/>
      <w:kern w:val="3"/>
    </w:rPr>
  </w:style>
  <w:style w:type="paragraph" w:customStyle="1" w:styleId="USTustnpkodeksu">
    <w:name w:val="UST(§) – ust. (§ np. kodeksu)"/>
    <w:basedOn w:val="ARTartustawynprozporzdzenia"/>
    <w:pPr>
      <w:spacing w:before="0"/>
    </w:pPr>
    <w:rPr>
      <w:bCs/>
    </w:rPr>
  </w:style>
  <w:style w:type="character" w:customStyle="1" w:styleId="USTustnpkodeksuZnak">
    <w:name w:val="UST(§) – ust. (§ np. kodeksu) Znak"/>
    <w:rPr>
      <w:rFonts w:eastAsia="Times New Roman" w:cs="Arial"/>
      <w:bCs/>
      <w:szCs w:val="20"/>
    </w:rPr>
  </w:style>
  <w:style w:type="paragraph" w:customStyle="1" w:styleId="PKTpunkt">
    <w:name w:val="PKT – punkt"/>
    <w:basedOn w:val="USTustnpkodeksu"/>
    <w:pPr>
      <w:ind w:left="510" w:hanging="510"/>
    </w:pPr>
  </w:style>
  <w:style w:type="character" w:customStyle="1" w:styleId="PKTpunktZnak">
    <w:name w:val="PKT – punkt Znak"/>
    <w:rPr>
      <w:rFonts w:eastAsia="Times New Roman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pPr>
      <w:ind w:left="0" w:firstLine="0"/>
    </w:pPr>
  </w:style>
  <w:style w:type="character" w:customStyle="1" w:styleId="CZWSPPKTczwsplnapunktwZnak">
    <w:name w:val="CZ_WSP_PKT – część wspólna punktów Znak"/>
    <w:rPr>
      <w:rFonts w:eastAsia="Times New Roman" w:cs="Arial"/>
      <w:bCs/>
      <w:szCs w:val="20"/>
    </w:rPr>
  </w:style>
  <w:style w:type="paragraph" w:customStyle="1" w:styleId="LITlitera">
    <w:name w:val="LIT – litera"/>
    <w:basedOn w:val="PKTpunkt"/>
    <w:pPr>
      <w:ind w:left="986" w:hanging="476"/>
    </w:pPr>
  </w:style>
  <w:style w:type="character" w:customStyle="1" w:styleId="LITliteraZnak">
    <w:name w:val="LIT – litera Znak"/>
    <w:rPr>
      <w:rFonts w:eastAsia="Times New Roman" w:cs="Arial"/>
      <w:bCs/>
      <w:szCs w:val="20"/>
    </w:rPr>
  </w:style>
  <w:style w:type="paragraph" w:customStyle="1" w:styleId="CZWSPLITczwsplnaliter">
    <w:name w:val="CZ_WSP_LIT – część wspólna liter"/>
    <w:basedOn w:val="LITlitera"/>
    <w:next w:val="USTustnpkodeksu"/>
    <w:pPr>
      <w:ind w:left="510" w:firstLine="0"/>
    </w:pPr>
    <w:rPr>
      <w:szCs w:val="24"/>
    </w:rPr>
  </w:style>
  <w:style w:type="character" w:customStyle="1" w:styleId="CZWSPLITczwsplnaliterZnak">
    <w:name w:val="CZ_WSP_LIT – część wspólna liter Znak"/>
    <w:rPr>
      <w:rFonts w:eastAsia="Times New Roman" w:cs="Arial"/>
      <w:bCs/>
      <w:szCs w:val="20"/>
    </w:rPr>
  </w:style>
  <w:style w:type="paragraph" w:customStyle="1" w:styleId="TIRtiret">
    <w:name w:val="TIR – tiret"/>
    <w:basedOn w:val="LITlitera"/>
    <w:pPr>
      <w:ind w:left="1384" w:hanging="397"/>
    </w:pPr>
  </w:style>
  <w:style w:type="character" w:customStyle="1" w:styleId="TIRtiretZnak">
    <w:name w:val="TIR – tiret Znak"/>
    <w:rPr>
      <w:rFonts w:eastAsia="Times New Roman" w:cs="Arial"/>
      <w:bCs/>
      <w:szCs w:val="20"/>
    </w:rPr>
  </w:style>
  <w:style w:type="paragraph" w:customStyle="1" w:styleId="CZWSPTIRczwsplnatiret">
    <w:name w:val="CZ_WSP_TIR – część wspólna tiret"/>
    <w:basedOn w:val="TIRtiret"/>
    <w:next w:val="USTustnpkodeksu"/>
    <w:pPr>
      <w:ind w:left="987" w:firstLine="0"/>
    </w:pPr>
  </w:style>
  <w:style w:type="character" w:customStyle="1" w:styleId="CZWSPTIRczwsplnatiretZnak">
    <w:name w:val="CZ_WSP_TIR – część wspólna tiret Znak"/>
    <w:rPr>
      <w:rFonts w:eastAsia="Times New Roman" w:cs="Arial"/>
      <w:bCs/>
      <w:szCs w:val="20"/>
    </w:rPr>
  </w:style>
  <w:style w:type="paragraph" w:customStyle="1" w:styleId="CYTcytatnpprzysigi">
    <w:name w:val="CYT – cytat np. przysięgi"/>
    <w:basedOn w:val="USTustnpkodeksu"/>
    <w:next w:val="USTustnpkodeksu"/>
    <w:pPr>
      <w:ind w:left="510" w:right="510" w:firstLine="0"/>
    </w:pPr>
  </w:style>
  <w:style w:type="character" w:customStyle="1" w:styleId="CYTcytatnpprzysigiZnak">
    <w:name w:val="CYT – cytat np. przysięgi Znak"/>
    <w:rPr>
      <w:rFonts w:eastAsia="Times New Roman" w:cs="Arial"/>
      <w:bCs/>
      <w:szCs w:val="20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pPr>
      <w:keepNext/>
      <w:suppressAutoHyphens/>
      <w:autoSpaceDN w:val="0"/>
      <w:spacing w:before="120" w:line="360" w:lineRule="auto"/>
      <w:jc w:val="center"/>
      <w:textAlignment w:val="baseline"/>
    </w:pPr>
    <w:rPr>
      <w:b/>
      <w:bCs/>
      <w:sz w:val="24"/>
      <w:szCs w:val="24"/>
    </w:rPr>
  </w:style>
  <w:style w:type="character" w:customStyle="1" w:styleId="ROZDZODDZPRZEDMprzedmiotregulacjirozdziauluboddziauZnak">
    <w:name w:val="ROZDZ(ODDZ)_PRZEDM – przedmiot regulacji rozdziału lub oddziału Znak"/>
    <w:rPr>
      <w:rFonts w:eastAsia="Times New Roman"/>
      <w:b/>
      <w:bCs/>
    </w:rPr>
  </w:style>
  <w:style w:type="paragraph" w:customStyle="1" w:styleId="ZLITzmlitartykuempunktem">
    <w:name w:val="Z/LIT – zm. lit. artykułem (punktem)"/>
    <w:basedOn w:val="LITliter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pPr>
      <w:ind w:left="1463"/>
    </w:pPr>
  </w:style>
  <w:style w:type="paragraph" w:customStyle="1" w:styleId="ZLITTIRwLITzmtirwlitliter">
    <w:name w:val="Z_LIT/TIR_w_LIT – zm. tir. w lit. literą"/>
    <w:basedOn w:val="TIRtiret"/>
    <w:pPr>
      <w:ind w:left="1860"/>
    </w:pPr>
  </w:style>
  <w:style w:type="paragraph" w:customStyle="1" w:styleId="TYTDZOZNoznaczenietytuulubdziau">
    <w:name w:val="TYT(DZ)_OZN – oznaczenie tytułu lub działu"/>
    <w:next w:val="Normalny"/>
    <w:pPr>
      <w:keepNext/>
      <w:suppressAutoHyphens/>
      <w:autoSpaceDN w:val="0"/>
      <w:spacing w:before="120" w:line="360" w:lineRule="auto"/>
      <w:jc w:val="center"/>
      <w:textAlignment w:val="baseline"/>
    </w:pPr>
    <w:rPr>
      <w:rFonts w:cs="Arial"/>
      <w:bCs/>
      <w:caps/>
      <w:kern w:val="3"/>
      <w:sz w:val="24"/>
      <w:szCs w:val="24"/>
    </w:rPr>
  </w:style>
  <w:style w:type="paragraph" w:customStyle="1" w:styleId="WMATFIZCHEMwzorymatfizlubchemiichlegendy">
    <w:name w:val="W_MAT(FIZ|CHEM) – wzory mat. (fiz. lub chem.) i ich legendy"/>
    <w:pPr>
      <w:suppressAutoHyphens/>
      <w:autoSpaceDN w:val="0"/>
      <w:spacing w:line="360" w:lineRule="auto"/>
      <w:ind w:left="986" w:hanging="476"/>
      <w:jc w:val="both"/>
      <w:textAlignment w:val="baseline"/>
    </w:pPr>
    <w:rPr>
      <w:rFonts w:ascii="Times New Roman" w:hAnsi="Times New Roman" w:cs="Arial"/>
      <w:sz w:val="24"/>
    </w:rPr>
  </w:style>
  <w:style w:type="character" w:customStyle="1" w:styleId="TYTDZOZNoznaczenietytuulubdziauZnak">
    <w:name w:val="TYT(DZ)_OZN – oznaczenie tytułu lub działu Znak"/>
    <w:rPr>
      <w:rFonts w:eastAsia="Times New Roman" w:cs="Arial"/>
      <w:bCs/>
      <w:caps/>
      <w:kern w:val="3"/>
    </w:rPr>
  </w:style>
  <w:style w:type="character" w:customStyle="1" w:styleId="WMATFIZCHEMwzorymatfizlubchemiichlegendyZnak">
    <w:name w:val="W_MAT(FIZ|CHEM) – wzory mat. (fiz. lub chem.) i ich legendy Znak"/>
    <w:rPr>
      <w:rFonts w:ascii="Times New Roman" w:eastAsia="Times New Roman" w:hAnsi="Times New Roman" w:cs="Arial"/>
      <w:szCs w:val="20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pPr>
      <w:spacing w:before="0"/>
      <w:ind w:left="510"/>
    </w:pPr>
  </w:style>
  <w:style w:type="character" w:customStyle="1" w:styleId="ZTYTDZOZNzmozntytuudziauartykuempunktemZnak">
    <w:name w:val="Z/TYT(DZ)_OZN – zm. ozn. tytułu (działu) artykułem (punktem) Znak"/>
    <w:rPr>
      <w:rFonts w:eastAsia="Times New Roman" w:cs="Arial"/>
      <w:bCs/>
      <w:caps/>
      <w:kern w:val="3"/>
    </w:rPr>
  </w:style>
  <w:style w:type="paragraph" w:customStyle="1" w:styleId="ZTYTDZPRZEDMzmprzedmtytuulubdziauartykuempunktem">
    <w:name w:val="Z/TYT(DZ)_PRZEDM – zm. przedm. tytułu lub działu artykułem (punktem)"/>
    <w:next w:val="ZARTzmartartykuempunktem"/>
    <w:pPr>
      <w:keepNext/>
      <w:suppressAutoHyphens/>
      <w:autoSpaceDN w:val="0"/>
      <w:spacing w:line="360" w:lineRule="auto"/>
      <w:ind w:left="510"/>
      <w:jc w:val="center"/>
      <w:textAlignment w:val="baseline"/>
    </w:pPr>
    <w:rPr>
      <w:sz w:val="24"/>
      <w:szCs w:val="26"/>
    </w:rPr>
  </w:style>
  <w:style w:type="character" w:customStyle="1" w:styleId="ZTYTDZPRZEDMzmprzedmtytuulubdziauartykuempunktemZnak">
    <w:name w:val="Z/TYT(DZ)_PRZEDM – zm. przedm. tytułu lub działu artykułem (punktem) Znak"/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pPr>
      <w:ind w:left="510"/>
    </w:pPr>
  </w:style>
  <w:style w:type="paragraph" w:customStyle="1" w:styleId="ZZLITzmianazmlit">
    <w:name w:val="ZZ/LIT – zmiana zm. lit."/>
    <w:basedOn w:val="ZZPKTzmianazmpkt"/>
    <w:pPr>
      <w:ind w:left="2370" w:hanging="476"/>
    </w:pPr>
  </w:style>
  <w:style w:type="paragraph" w:customStyle="1" w:styleId="ZZTIRzmianazmtir">
    <w:name w:val="ZZ/TIR – zmiana zm. tir."/>
    <w:basedOn w:val="ZZLITzmianazmlit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pPr>
      <w:keepNext/>
      <w:suppressAutoHyphens/>
      <w:autoSpaceDN w:val="0"/>
      <w:spacing w:line="360" w:lineRule="auto"/>
      <w:ind w:left="510"/>
      <w:jc w:val="center"/>
      <w:textAlignment w:val="baseline"/>
    </w:pPr>
    <w:rPr>
      <w:rFonts w:cs="Arial"/>
      <w:bCs/>
      <w:kern w:val="3"/>
      <w:sz w:val="24"/>
      <w:szCs w:val="24"/>
    </w:rPr>
  </w:style>
  <w:style w:type="character" w:customStyle="1" w:styleId="ZROZDZODDZOZNzmoznrozdzoddzartykuempunktemZnak">
    <w:name w:val="Z/ROZDZ(ODDZ)_OZN – zm. ozn. rozdz. (oddz.) artykułem (punktem) Znak"/>
    <w:rPr>
      <w:rFonts w:eastAsia="Times New Roman" w:cs="Arial"/>
      <w:bCs/>
      <w:kern w:val="3"/>
    </w:rPr>
  </w:style>
  <w:style w:type="character" w:customStyle="1" w:styleId="ZPKTzmpktartykuempunktemZnak">
    <w:name w:val="Z/PKT – zm. pkt artykułem (punktem) Znak"/>
    <w:rPr>
      <w:rFonts w:eastAsia="Times New Roman" w:cs="Arial"/>
      <w:bCs/>
      <w:szCs w:val="20"/>
    </w:rPr>
  </w:style>
  <w:style w:type="paragraph" w:customStyle="1" w:styleId="ZLITUSTzmustliter">
    <w:name w:val="Z_LIT/UST(§) – zm. ust. (§) literą"/>
    <w:basedOn w:val="USTustnpkodeksu"/>
    <w:pPr>
      <w:ind w:left="987"/>
    </w:pPr>
  </w:style>
  <w:style w:type="paragraph" w:customStyle="1" w:styleId="ZLITPKTzmpktliter">
    <w:name w:val="Z_LIT/PKT – zm. pkt literą"/>
    <w:basedOn w:val="PKTpunkt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pPr>
      <w:ind w:firstLine="0"/>
    </w:pPr>
  </w:style>
  <w:style w:type="paragraph" w:customStyle="1" w:styleId="ZLITLITzmlitliter">
    <w:name w:val="Z_LIT/LIT – zm. lit. literą"/>
    <w:basedOn w:val="LITliter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pPr>
      <w:ind w:left="987"/>
    </w:pPr>
  </w:style>
  <w:style w:type="paragraph" w:customStyle="1" w:styleId="ZLITTIRzmtirliter">
    <w:name w:val="Z_LIT/TIR – zm. tir. literą"/>
    <w:basedOn w:val="TIRtiret"/>
  </w:style>
  <w:style w:type="paragraph" w:customStyle="1" w:styleId="ZZCZWSPLITwPKTzmianazmczciwsplitwpkt">
    <w:name w:val="ZZ/CZ_WSP_LIT_w_PKT – zmiana zm. części wsp. lit. w pkt"/>
    <w:basedOn w:val="ZZLITwPKTzmianazmlitwpkt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pPr>
      <w:ind w:left="1497"/>
    </w:pPr>
  </w:style>
  <w:style w:type="paragraph" w:customStyle="1" w:styleId="ZLITTIRwPKTzmtirwpktliter">
    <w:name w:val="Z_LIT/TIR_w_PKT – zm. tir. w pkt literą"/>
    <w:basedOn w:val="TIRtiret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pPr>
      <w:ind w:left="1973"/>
    </w:pPr>
  </w:style>
  <w:style w:type="paragraph" w:styleId="Tekstprzypisudolnego">
    <w:name w:val="footnote text"/>
    <w:basedOn w:val="Normalny"/>
    <w:uiPriority w:val="99"/>
    <w:rsid w:val="00841BD2"/>
    <w:rPr>
      <w:rFonts w:ascii="Times" w:hAnsi="Times" w:cs="Times New Roman"/>
      <w:szCs w:val="24"/>
    </w:rPr>
  </w:style>
  <w:style w:type="character" w:customStyle="1" w:styleId="TekstprzypisudolnegoZnak">
    <w:name w:val="Tekst przypisu dolnego Znak"/>
    <w:uiPriority w:val="99"/>
    <w:rPr>
      <w:sz w:val="20"/>
    </w:rPr>
  </w:style>
  <w:style w:type="paragraph" w:customStyle="1" w:styleId="ZTIRLITzmlittiret">
    <w:name w:val="Z_TIR/LIT – zm. lit. tiret"/>
    <w:basedOn w:val="LITlitera"/>
    <w:pPr>
      <w:ind w:left="1859"/>
    </w:pPr>
  </w:style>
  <w:style w:type="character" w:customStyle="1" w:styleId="ZTIRLITzmlittiretZnak">
    <w:name w:val="Z_TIR/LIT – zm. lit. tiret Znak"/>
    <w:rPr>
      <w:rFonts w:eastAsia="Times New Roman" w:cs="Arial"/>
      <w:bCs/>
      <w:szCs w:val="20"/>
    </w:rPr>
  </w:style>
  <w:style w:type="paragraph" w:customStyle="1" w:styleId="ZTIRCZWSPPKTzmczciwsppkttiret">
    <w:name w:val="Z_TIR/CZ_WSP_PKT – zm. części wsp. pkt tiret"/>
    <w:basedOn w:val="CZWSPLITczwsplnaliter"/>
    <w:next w:val="TIRtiret"/>
    <w:pPr>
      <w:ind w:left="1383"/>
    </w:pPr>
  </w:style>
  <w:style w:type="character" w:customStyle="1" w:styleId="ZTIRCZWSPPKTzmczciwsppkttiretZnak">
    <w:name w:val="Z_TIR/CZ_WSP_PKT – zm. części wsp. pkt tiret Znak"/>
    <w:rPr>
      <w:rFonts w:eastAsia="Times New Roman" w:cs="Arial"/>
      <w:bCs/>
      <w:szCs w:val="20"/>
    </w:rPr>
  </w:style>
  <w:style w:type="paragraph" w:customStyle="1" w:styleId="ZTIRTIRzmtirtiret">
    <w:name w:val="Z_TIR/TIR – zm. tir. tiret"/>
    <w:basedOn w:val="TIRtiret"/>
    <w:pPr>
      <w:ind w:left="1780"/>
    </w:pPr>
  </w:style>
  <w:style w:type="character" w:customStyle="1" w:styleId="ZTIRTIRzmtirtiretZnak">
    <w:name w:val="Z_TIR/TIR – zm. tir. tiret Znak"/>
    <w:rPr>
      <w:rFonts w:eastAsia="Times New Roman" w:cs="Arial"/>
      <w:bCs/>
      <w:szCs w:val="20"/>
    </w:rPr>
  </w:style>
  <w:style w:type="paragraph" w:customStyle="1" w:styleId="ZZCZWSPTIRwPKTzmianazmczciwsptirwpkt">
    <w:name w:val="ZZ/CZ_WSP_TIR_w_PKT – zmiana zm. części wsp. tir. w pkt"/>
    <w:basedOn w:val="ZZTIRwPKTzmianazmtirwpkt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pPr>
      <w:ind w:left="2767"/>
    </w:pPr>
  </w:style>
  <w:style w:type="paragraph" w:customStyle="1" w:styleId="ZTIRTIRwLITzmtirwlittiret">
    <w:name w:val="Z_TIR/TIR_w_LIT – zm. tir. w lit. tiret"/>
    <w:basedOn w:val="TIRtiret"/>
    <w:pPr>
      <w:ind w:left="2257"/>
    </w:pPr>
  </w:style>
  <w:style w:type="character" w:customStyle="1" w:styleId="ZTIRTIRwLITzmtirwlittiretZnak">
    <w:name w:val="Z_TIR/TIR_w_LIT – zm. tir. w lit. tiret Znak"/>
    <w:rPr>
      <w:rFonts w:eastAsia="Times New Roman" w:cs="Arial"/>
      <w:bCs/>
      <w:szCs w:val="20"/>
    </w:r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pPr>
      <w:ind w:left="1860"/>
    </w:pPr>
  </w:style>
  <w:style w:type="character" w:customStyle="1" w:styleId="ZTIRCZWSPTIRwLITzmczciwsptirwlittiretZnak">
    <w:name w:val="Z_TIR/CZ_WSP_TIR_w_LIT – zm. części wsp. tir. w lit. tiret Znak"/>
    <w:rPr>
      <w:rFonts w:eastAsia="Times New Roman" w:cs="Arial"/>
      <w:bCs/>
      <w:szCs w:val="20"/>
    </w:rPr>
  </w:style>
  <w:style w:type="paragraph" w:customStyle="1" w:styleId="CZWSP2TIRczwsplnapodwjnychtiret">
    <w:name w:val="CZ_WSP_2TIR – część wspólna podwójnych tiret"/>
    <w:basedOn w:val="CZWSPTIRczwsplnatiret"/>
    <w:next w:val="TIRtiret"/>
    <w:pPr>
      <w:ind w:left="1780"/>
    </w:pPr>
  </w:style>
  <w:style w:type="character" w:customStyle="1" w:styleId="CZWSP2TIRczwsplnapodwjnychtiretZnak">
    <w:name w:val="CZ_WSP_2TIR – część wspólna podwójnych tiret Znak"/>
    <w:rPr>
      <w:rFonts w:eastAsia="Times New Roman" w:cs="Arial"/>
      <w:bCs/>
      <w:szCs w:val="20"/>
    </w:rPr>
  </w:style>
  <w:style w:type="paragraph" w:customStyle="1" w:styleId="Z2TIRzmpodwtirartykuempunktem">
    <w:name w:val="Z/2TIR – zm. podw. tir. artykułem (punktem)"/>
    <w:basedOn w:val="TIRtiret"/>
    <w:pPr>
      <w:ind w:left="907"/>
    </w:pPr>
  </w:style>
  <w:style w:type="character" w:customStyle="1" w:styleId="Z2TIRzmpodwtirartykuempunktemZnak">
    <w:name w:val="Z/2TIR – zm. podw. tir. artykułem (punktem) Znak"/>
    <w:rPr>
      <w:rFonts w:eastAsia="Times New Roman" w:cs="Arial"/>
      <w:bCs/>
      <w:szCs w:val="20"/>
    </w:rPr>
  </w:style>
  <w:style w:type="paragraph" w:customStyle="1" w:styleId="ZZCZWSPTIRwLITzmianazmczciwsptirwlit">
    <w:name w:val="ZZ/CZ_WSP_TIR_w_LIT – zmiana zm. części wsp. tir. w lit."/>
    <w:basedOn w:val="ZZTIRwLITzmianazmtirwlit"/>
    <w:pPr>
      <w:ind w:left="2370" w:firstLine="0"/>
    </w:pPr>
  </w:style>
  <w:style w:type="paragraph" w:customStyle="1" w:styleId="ZLIT2TIRzmpodwtirliter">
    <w:name w:val="Z_LIT/2TIR – zm. podw. tir. literą"/>
    <w:basedOn w:val="TIRtiret"/>
  </w:style>
  <w:style w:type="character" w:customStyle="1" w:styleId="ZLIT2TIRzmpodwtirliterZnak">
    <w:name w:val="Z_LIT/2TIR – zm. podw. tir. literą Znak"/>
    <w:rPr>
      <w:rFonts w:eastAsia="Times New Roman" w:cs="Arial"/>
      <w:bCs/>
      <w:szCs w:val="20"/>
    </w:rPr>
  </w:style>
  <w:style w:type="paragraph" w:customStyle="1" w:styleId="ZTIR2TIRzmpodwtirtiret">
    <w:name w:val="Z_TIR/2TIR – zm. podw. tir. tiret"/>
    <w:basedOn w:val="TIRtiret"/>
    <w:pPr>
      <w:ind w:left="1780"/>
    </w:pPr>
  </w:style>
  <w:style w:type="character" w:customStyle="1" w:styleId="ZTIR2TIRzmpodwtirtiretZnak">
    <w:name w:val="Z_TIR/2TIR – zm. podw. tir. tiret Znak"/>
    <w:rPr>
      <w:rFonts w:eastAsia="Times New Roman" w:cs="Arial"/>
      <w:bCs/>
      <w:szCs w:val="20"/>
    </w:r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pPr>
      <w:ind w:left="1780"/>
    </w:pPr>
  </w:style>
  <w:style w:type="character" w:customStyle="1" w:styleId="Z2TIRCZWSPLITzmczciwsplitpodwjnymtiretZnak">
    <w:name w:val="Z_2TIR/CZ_WSP_LIT – zm. części wsp. lit. podwójnym tiret Znak"/>
    <w:rPr>
      <w:rFonts w:eastAsia="Times New Roman" w:cs="Arial"/>
      <w:bCs/>
      <w:szCs w:val="20"/>
    </w:r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pPr>
      <w:ind w:left="2291"/>
    </w:pPr>
  </w:style>
  <w:style w:type="character" w:customStyle="1" w:styleId="Z2TIRwPKTzmpodwtirwpktartykuempunktemZnak">
    <w:name w:val="Z/2TIR_w_PKT – zm. podw. tir. w pkt artykułem (punktem) Znak"/>
    <w:rPr>
      <w:rFonts w:eastAsia="Times New Roman" w:cs="Arial"/>
      <w:bCs/>
      <w:szCs w:val="20"/>
    </w:rPr>
  </w:style>
  <w:style w:type="paragraph" w:customStyle="1" w:styleId="ZTIRPKTzmpkttiret">
    <w:name w:val="Z_TIR/PKT – zm. pkt tiret"/>
    <w:basedOn w:val="PKTpunkt"/>
    <w:pPr>
      <w:ind w:left="1893"/>
    </w:pPr>
  </w:style>
  <w:style w:type="character" w:customStyle="1" w:styleId="ZTIRPKTzmpkttiretZnak">
    <w:name w:val="Z_TIR/PKT – zm. pkt tiret Znak"/>
    <w:rPr>
      <w:rFonts w:eastAsia="Times New Roman" w:cs="Arial"/>
      <w:bCs/>
      <w:szCs w:val="20"/>
    </w:rPr>
  </w:style>
  <w:style w:type="paragraph" w:customStyle="1" w:styleId="ZTIRLITwPKTzmlitwpkttiret">
    <w:name w:val="Z_TIR/LIT_w_PKT – zm. lit. w pkt tiret"/>
    <w:basedOn w:val="LITlitera"/>
    <w:pPr>
      <w:ind w:left="2336"/>
    </w:pPr>
  </w:style>
  <w:style w:type="character" w:customStyle="1" w:styleId="ZTIRLITwPKTzmlitwpkttiretZnak">
    <w:name w:val="Z_TIR/LIT_w_PKT – zm. lit. w pkt tiret Znak"/>
    <w:rPr>
      <w:rFonts w:eastAsia="Times New Roman" w:cs="Arial"/>
      <w:bCs/>
      <w:szCs w:val="20"/>
    </w:rPr>
  </w:style>
  <w:style w:type="paragraph" w:customStyle="1" w:styleId="ZTIRCZWSPLITwPKTzmczciwsplitwpkttiret">
    <w:name w:val="Z_TIR/CZ_WSP_LIT_w_PKT – zm. części wsp. lit. w pkt tiret"/>
    <w:basedOn w:val="CZWSPLITczwsplnaliter"/>
    <w:pPr>
      <w:ind w:left="1860"/>
    </w:pPr>
  </w:style>
  <w:style w:type="character" w:customStyle="1" w:styleId="ZTIRCZWSPLITwPKTzmczciwsplitwpkttiretZnak">
    <w:name w:val="Z_TIR/CZ_WSP_LIT_w_PKT – zm. części wsp. lit. w pkt tiret Znak"/>
    <w:rPr>
      <w:rFonts w:eastAsia="Times New Roman" w:cs="Arial"/>
      <w:bCs/>
      <w:szCs w:val="20"/>
    </w:rPr>
  </w:style>
  <w:style w:type="paragraph" w:customStyle="1" w:styleId="ZTIR2TIRwLITzmpodwtirwlittiret">
    <w:name w:val="Z_TIR/2TIR_w_LIT – zm. podw. tir. w lit. tiret"/>
    <w:basedOn w:val="TIRtiret"/>
    <w:pPr>
      <w:ind w:left="2654"/>
    </w:pPr>
  </w:style>
  <w:style w:type="character" w:customStyle="1" w:styleId="ZTIR2TIRwLITzmpodwtirwlittiretZnak">
    <w:name w:val="Z_TIR/2TIR_w_LIT – zm. podw. tir. w lit. tiret Znak"/>
    <w:rPr>
      <w:rFonts w:eastAsia="Times New Roman" w:cs="Arial"/>
      <w:bCs/>
      <w:szCs w:val="20"/>
    </w:r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pPr>
      <w:ind w:left="2257"/>
    </w:pPr>
  </w:style>
  <w:style w:type="character" w:customStyle="1" w:styleId="ZTIRCZWSP2TIRwLITzmczciwsppodwtirwlittiretZnak">
    <w:name w:val="Z_TIR/CZ_WSP_2TIR_w_LIT – zm. części wsp. podw. tir. w lit. tiret Znak"/>
    <w:rPr>
      <w:rFonts w:eastAsia="Times New Roman" w:cs="Arial"/>
      <w:bCs/>
      <w:szCs w:val="20"/>
    </w:rPr>
  </w:style>
  <w:style w:type="paragraph" w:customStyle="1" w:styleId="ZTIR2TIRwTIRzmpodwtirwtirtiret">
    <w:name w:val="Z_TIR/2TIR_w_TIR – zm. podw. tir. w tir. tiret"/>
    <w:basedOn w:val="TIRtiret"/>
    <w:pPr>
      <w:ind w:left="2177"/>
    </w:pPr>
  </w:style>
  <w:style w:type="character" w:customStyle="1" w:styleId="ZTIR2TIRwTIRzmpodwtirwtirtiretZnak">
    <w:name w:val="Z_TIR/2TIR_w_TIR – zm. podw. tir. w tir. tiret Znak"/>
    <w:rPr>
      <w:rFonts w:eastAsia="Times New Roman" w:cs="Arial"/>
      <w:bCs/>
      <w:szCs w:val="20"/>
    </w:rPr>
  </w:style>
  <w:style w:type="paragraph" w:customStyle="1" w:styleId="ZTIRCZWSP2TIRwTIRzmczciwsppodwtirwtirtiret">
    <w:name w:val="Z_TIR/CZ_WSP_2TIR_w_TIR – zm. części wsp. podw. tir. w tir. tiret"/>
    <w:basedOn w:val="CZWSPTIRczwsplnatiret"/>
    <w:pPr>
      <w:ind w:left="1780"/>
    </w:pPr>
  </w:style>
  <w:style w:type="character" w:customStyle="1" w:styleId="ZTIRCZWSP2TIRwTIRzmczciwsppodwtirwtirtiretZnak">
    <w:name w:val="Z_TIR/CZ_WSP_2TIR_w_TIR – zm. części wsp. podw. tir. w tir. tiret Znak"/>
    <w:rPr>
      <w:rFonts w:eastAsia="Times New Roman" w:cs="Arial"/>
      <w:bCs/>
      <w:szCs w:val="20"/>
    </w:rPr>
  </w:style>
  <w:style w:type="paragraph" w:customStyle="1" w:styleId="Z2TIRLITzmlitpodwjnymtiret">
    <w:name w:val="Z_2TIR/LIT – zm. lit. podwójnym tiret"/>
    <w:basedOn w:val="LITlitera"/>
    <w:pPr>
      <w:ind w:left="2256"/>
    </w:pPr>
  </w:style>
  <w:style w:type="character" w:customStyle="1" w:styleId="Z2TIRLITzmlitpodwjnymtiretZnak">
    <w:name w:val="Z_2TIR/LIT – zm. lit. podwójnym tiret Znak"/>
    <w:rPr>
      <w:rFonts w:eastAsia="Times New Roman" w:cs="Arial"/>
      <w:bCs/>
      <w:szCs w:val="20"/>
    </w:rPr>
  </w:style>
  <w:style w:type="paragraph" w:customStyle="1" w:styleId="ZZ2TIRwTIRzmianazmpodwtirwtir">
    <w:name w:val="ZZ/2TIR_w_TIR – zmiana zm. podw. tir. w tir."/>
    <w:basedOn w:val="ZZCZWSP2TIRzmianazmczciwsppodwtir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pPr>
      <w:ind w:left="2654"/>
    </w:pPr>
  </w:style>
  <w:style w:type="character" w:customStyle="1" w:styleId="Z2TIRTIRwLITzmtirwlitpodwjnymtiretZnak">
    <w:name w:val="Z_2TIR/TIR_w_LIT – zm. tir. w lit. podwójnym tiret Znak"/>
    <w:rPr>
      <w:rFonts w:eastAsia="Times New Roman" w:cs="Arial"/>
      <w:bCs/>
      <w:szCs w:val="20"/>
    </w:r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pPr>
      <w:ind w:left="2257"/>
    </w:pPr>
  </w:style>
  <w:style w:type="character" w:customStyle="1" w:styleId="Z2TIRCZWSPTIRwLITzmczciwsptirwlitpodwjnymtiretZnak">
    <w:name w:val="Z_2TIR/CZ_WSP_TIR_w_LIT – zm. części wsp. tir. w lit. podwójnym tiret Znak"/>
    <w:rPr>
      <w:rFonts w:eastAsia="Times New Roman" w:cs="Arial"/>
      <w:bCs/>
      <w:szCs w:val="20"/>
    </w:rPr>
  </w:style>
  <w:style w:type="paragraph" w:customStyle="1" w:styleId="ZZ2TIRwPKTzmianazmpodwtirwpkt">
    <w:name w:val="ZZ/2TIR_w_PKT – zmiana zm. podw. tir. w pkt"/>
    <w:basedOn w:val="ZZ2TIRwLITzmianazmpodwtirwlit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pPr>
      <w:ind w:left="2574"/>
    </w:pPr>
  </w:style>
  <w:style w:type="character" w:customStyle="1" w:styleId="Z2TIR2TIRwTIRzmpodwtirwtirpodwjnymtiretZnak">
    <w:name w:val="Z_2TIR/2TIR_w_TIR – zm. podw. tir. w tir. podwójnym tiret Znak"/>
    <w:rPr>
      <w:rFonts w:eastAsia="Times New Roman" w:cs="Arial"/>
      <w:bCs/>
      <w:szCs w:val="20"/>
    </w:r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pPr>
      <w:ind w:left="2177"/>
    </w:pPr>
  </w:style>
  <w:style w:type="character" w:customStyle="1" w:styleId="Z2TIRCZWSP2TIRwTIRzmczciwsppodwtirwtiretpodwjnymtiretZnak">
    <w:name w:val="Z_2TIR/CZ_WSP_2TIR_w_TIR – zm. części wsp. podw. tir. w tiret podwójnym tiret Znak"/>
    <w:rPr>
      <w:rFonts w:eastAsia="Times New Roman" w:cs="Arial"/>
      <w:bCs/>
      <w:szCs w:val="20"/>
    </w:rPr>
  </w:style>
  <w:style w:type="paragraph" w:customStyle="1" w:styleId="Z2TIR2TIRwLITzmpodwtirwlitpodwjnymtiret">
    <w:name w:val="Z_2TIR/2TIR_w_LIT – zm. podw. tir. w lit. podwójnym tiret"/>
    <w:basedOn w:val="TIRtiret"/>
    <w:pPr>
      <w:ind w:left="3051"/>
    </w:pPr>
  </w:style>
  <w:style w:type="character" w:customStyle="1" w:styleId="Z2TIR2TIRwLITzmpodwtirwlitpodwjnymtiretZnak">
    <w:name w:val="Z_2TIR/2TIR_w_LIT – zm. podw. tir. w lit. podwójnym tiret Znak"/>
    <w:rPr>
      <w:rFonts w:eastAsia="Times New Roman" w:cs="Arial"/>
      <w:bCs/>
      <w:szCs w:val="20"/>
    </w:r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pPr>
      <w:ind w:left="2654"/>
    </w:pPr>
  </w:style>
  <w:style w:type="character" w:customStyle="1" w:styleId="Z2TIRCZWSP2TIRwLITzmczciwsppodwtirwlitpodwjnymtiretZnak">
    <w:name w:val="Z_2TIR/CZ_WSP_2TIR_w_LIT – zm. części wsp. podw. tir. w lit. podwójnym tiret Znak"/>
    <w:rPr>
      <w:rFonts w:eastAsia="Times New Roman" w:cs="Arial"/>
      <w:bCs/>
      <w:szCs w:val="20"/>
    </w:r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pPr>
      <w:ind w:left="510"/>
    </w:pPr>
    <w:rPr>
      <w:b w:val="0"/>
    </w:rPr>
  </w:style>
  <w:style w:type="character" w:customStyle="1" w:styleId="ZCZCIKSIGIzmozniprzedmczciksigiartykuempunktemZnak">
    <w:name w:val="Z/CZĘŚCI(KSIĘGI) – zm. ozn. i przedm. części (księgi) artykułem (punktem) Znak"/>
    <w:rPr>
      <w:b/>
      <w:bCs/>
      <w:caps/>
      <w:kern w:val="3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pPr>
      <w:ind w:left="510"/>
    </w:pPr>
    <w:rPr>
      <w:b w:val="0"/>
    </w:rPr>
  </w:style>
  <w:style w:type="character" w:customStyle="1" w:styleId="ZROZDZODDZPRZEDMzmprzedmrozdzoddzartykuempunktemZnak">
    <w:name w:val="Z/ROZDZ(ODDZ)_PRZEDM – zm. przedm. rozdz. (oddz.) artykułem (punktem) Znak"/>
    <w:rPr>
      <w:rFonts w:eastAsia="Times New Roman"/>
      <w:b/>
      <w:bCs/>
    </w:rPr>
  </w:style>
  <w:style w:type="character" w:styleId="Odwoaniedokomentarza">
    <w:name w:val="annotation reference"/>
    <w:uiPriority w:val="99"/>
    <w:rPr>
      <w:sz w:val="16"/>
      <w:szCs w:val="16"/>
    </w:rPr>
  </w:style>
  <w:style w:type="paragraph" w:styleId="Tekstkomentarza">
    <w:name w:val="annotation text"/>
    <w:basedOn w:val="Normalny"/>
    <w:uiPriority w:val="99"/>
    <w:rPr>
      <w:rFonts w:ascii="Times" w:hAnsi="Times" w:cs="Times New Roman"/>
      <w:szCs w:val="24"/>
    </w:rPr>
  </w:style>
  <w:style w:type="character" w:customStyle="1" w:styleId="TekstkomentarzaZnak">
    <w:name w:val="Tekst komentarza Znak"/>
    <w:uiPriority w:val="99"/>
    <w:rPr>
      <w:sz w:val="20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pPr>
      <w:ind w:left="1894"/>
    </w:pPr>
  </w:style>
  <w:style w:type="paragraph" w:customStyle="1" w:styleId="ZZPKTzmianazmpkt">
    <w:name w:val="ZZ/PKT – zmiana zm. pkt"/>
    <w:basedOn w:val="ZPKTzmpktartykuempunktem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pPr>
      <w:ind w:left="3277"/>
    </w:pPr>
  </w:style>
  <w:style w:type="paragraph" w:customStyle="1" w:styleId="ZWMATFIZCHEMwARTUSTzmwzorumatfizlubchemiichlegendywartlubust">
    <w:name w:val="Z/W_MAT(FIZ|CHEM)_w_ART(§|UST) – zm. wzoru mat. (fiz. lub chem.) i ich legendy w art. (§ lub ust.)"/>
    <w:basedOn w:val="WMATFIZCHEMwzorymatfizlubchemiichlegendy"/>
    <w:pPr>
      <w:ind w:left="1497"/>
    </w:pPr>
  </w:style>
  <w:style w:type="paragraph" w:customStyle="1" w:styleId="ODNONIKtreodnonika">
    <w:name w:val="ODNOŚNIK – treść odnośnika"/>
    <w:uiPriority w:val="19"/>
    <w:qFormat/>
    <w:pPr>
      <w:suppressAutoHyphens/>
      <w:autoSpaceDN w:val="0"/>
      <w:ind w:left="284" w:hanging="284"/>
      <w:jc w:val="both"/>
      <w:textAlignment w:val="baseline"/>
    </w:pPr>
    <w:rPr>
      <w:rFonts w:ascii="Times New Roman" w:hAnsi="Times New Roman" w:cs="Arial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pPr>
      <w:keepNext/>
      <w:suppressAutoHyphens/>
      <w:autoSpaceDN w:val="0"/>
      <w:spacing w:before="120" w:line="360" w:lineRule="auto"/>
      <w:jc w:val="center"/>
      <w:textAlignment w:val="baseline"/>
    </w:pPr>
    <w:rPr>
      <w:rFonts w:cs="Arial"/>
      <w:bCs/>
      <w:kern w:val="3"/>
      <w:sz w:val="24"/>
      <w:szCs w:val="24"/>
    </w:rPr>
  </w:style>
  <w:style w:type="character" w:customStyle="1" w:styleId="ROZDZODDZOZNoznaczenierozdziauluboddziauZnak">
    <w:name w:val="ROZDZ(ODDZ)_OZN – oznaczenie rozdziału lub oddziału Znak"/>
    <w:rPr>
      <w:rFonts w:eastAsia="Times New Roman" w:cs="Arial"/>
      <w:bCs/>
      <w:kern w:val="3"/>
    </w:rPr>
  </w:style>
  <w:style w:type="paragraph" w:customStyle="1" w:styleId="Z2TIR2TIRzmpodwtirpodwjnymtiret">
    <w:name w:val="Z_2TIR/2TIR – zm. podw. tir. podwójnym tiret"/>
    <w:basedOn w:val="TIRtiret"/>
    <w:pPr>
      <w:ind w:left="2177"/>
    </w:pPr>
  </w:style>
  <w:style w:type="character" w:customStyle="1" w:styleId="Z2TIR2TIRzmpodwtirpodwjnymtiretZnak">
    <w:name w:val="Z_2TIR/2TIR – zm. podw. tir. podwójnym tiret Znak"/>
    <w:rPr>
      <w:rFonts w:eastAsia="Times New Roman" w:cs="Arial"/>
      <w:bCs/>
      <w:szCs w:val="20"/>
    </w:rPr>
  </w:style>
  <w:style w:type="paragraph" w:customStyle="1" w:styleId="Z2TIRTIRzmtirpodwjnymtiret">
    <w:name w:val="Z_2TIR/TIR – zm. tir. podwójnym tiret"/>
    <w:basedOn w:val="TIRtiret"/>
    <w:pPr>
      <w:ind w:left="2177"/>
    </w:pPr>
  </w:style>
  <w:style w:type="character" w:customStyle="1" w:styleId="Z2TIRTIRzmtirpodwjnymtiretZnak">
    <w:name w:val="Z_2TIR/TIR – zm. tir. podwójnym tiret Znak"/>
    <w:rPr>
      <w:rFonts w:eastAsia="Times New Roman" w:cs="Arial"/>
      <w:bCs/>
      <w:szCs w:val="20"/>
    </w:r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pPr>
      <w:ind w:left="1497"/>
    </w:pPr>
  </w:style>
  <w:style w:type="paragraph" w:customStyle="1" w:styleId="ZCYTwARTUSTzmcytatuwrazzartlubust">
    <w:name w:val="Z/CYT_w_ART(§|UST) – zm. cytatu wraz z art. (§ lub ust.)"/>
    <w:basedOn w:val="CYTcytatnpprzysigi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pPr>
      <w:ind w:left="1383" w:firstLine="0"/>
    </w:pPr>
  </w:style>
  <w:style w:type="paragraph" w:customStyle="1" w:styleId="ZLITCYTwUSTzmcytatunpprzysigiwustlubliter">
    <w:name w:val="Z_LIT/CYT_w_UST(§) – zm. cytatu np. przysięgi w ust. lub § literą"/>
    <w:basedOn w:val="ZCYTwARTUSTzmcytatuwrazzartlubust"/>
    <w:pPr>
      <w:ind w:left="14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qFormat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</w:style>
  <w:style w:type="paragraph" w:customStyle="1" w:styleId="ZLIT2TIRwTIRzmpodwtirwtirliter">
    <w:name w:val="Z_LIT/2TIR_w_TIR – zm. podw. tir. w tir. literą"/>
    <w:basedOn w:val="ZLIT2TIRzmpodwtirliter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</w:style>
  <w:style w:type="paragraph" w:customStyle="1" w:styleId="ZZ2TIRzmianazmpodwtir">
    <w:name w:val="ZZ/2TIR – zmiana zm. podw. tir."/>
    <w:basedOn w:val="ZZCZWSP2TIRzmianazmczciwsppodwtir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</w:style>
  <w:style w:type="paragraph" w:customStyle="1" w:styleId="ZLITCZWSPLITzmczciwsplitliter">
    <w:name w:val="Z_LIT/CZ_WSP_LIT – zm. części wsp. lit. literą"/>
    <w:basedOn w:val="ZLITCZWSPPKTzmczciwsppktliter"/>
    <w:next w:val="LITlitera"/>
  </w:style>
  <w:style w:type="paragraph" w:customStyle="1" w:styleId="ZLITCZWSPTIRzmczciwsptirliter">
    <w:name w:val="Z_LIT/CZ_WSP_TIR – zm. części wsp. tir. literą"/>
    <w:basedOn w:val="ZLITCZWSPPKTzmczciwsppktliter"/>
    <w:next w:val="LITlitera"/>
  </w:style>
  <w:style w:type="paragraph" w:customStyle="1" w:styleId="ZTIRCZWSPLITzmczciwsplittiret">
    <w:name w:val="Z_TIR/CZ_WSP_LIT – zm. części wsp. lit. tiret"/>
    <w:basedOn w:val="ZTIRCZWSPPKTzmczciwsppkttiret"/>
    <w:next w:val="TIRtiret"/>
  </w:style>
  <w:style w:type="paragraph" w:customStyle="1" w:styleId="ZTIRCZWSPTIRzmczciwsptirtiret">
    <w:name w:val="Z_TIR/CZ_WSP_TIR – zm. części wsp. tir. tiret"/>
    <w:basedOn w:val="ZTIRCZWSPPKTzmczciwsppkttiret"/>
    <w:next w:val="TIRtiret"/>
  </w:style>
  <w:style w:type="paragraph" w:customStyle="1" w:styleId="ZZCZWSPLITzmianazmczciwsplit">
    <w:name w:val="ZZ/CZ_WSP_LIT – zmiana. zm. części wsp. lit."/>
    <w:basedOn w:val="ZZCZWSPPKTzmianazmczciwsppkt"/>
  </w:style>
  <w:style w:type="paragraph" w:customStyle="1" w:styleId="ZZCZWSPTIRzmianazmczciwsptir">
    <w:name w:val="ZZ/CZ_WSP_TIR – zmiana. zm. części wsp. tir."/>
    <w:basedOn w:val="ZZCZWSPPKTzmianazmczciwsppkt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</w:style>
  <w:style w:type="paragraph" w:customStyle="1" w:styleId="ZUSTzmustartykuempunktem">
    <w:name w:val="Z/UST(§) – zm. ust. (§) artykułem (punktem)"/>
    <w:basedOn w:val="ZARTzmartartykuempunktem"/>
  </w:style>
  <w:style w:type="paragraph" w:customStyle="1" w:styleId="ZZUSTzmianazmust">
    <w:name w:val="ZZ/UST(§) – zmiana zm. ust. (§)"/>
    <w:basedOn w:val="ZZARTzmianazmart"/>
  </w:style>
  <w:style w:type="paragraph" w:customStyle="1" w:styleId="TYTDZPRZEDMprzedmiotregulacjitytuulubdziau">
    <w:name w:val="TYT(DZ)_PRZEDM – przedmiot regulacji tytułu lub działu"/>
    <w:next w:val="ARTartustawynprozporzdzenia"/>
    <w:pPr>
      <w:keepNext/>
      <w:suppressAutoHyphens/>
      <w:autoSpaceDN w:val="0"/>
      <w:spacing w:before="120" w:line="360" w:lineRule="auto"/>
      <w:jc w:val="center"/>
      <w:textAlignment w:val="baseline"/>
    </w:pPr>
    <w:rPr>
      <w:b/>
      <w:sz w:val="24"/>
      <w:szCs w:val="26"/>
    </w:rPr>
  </w:style>
  <w:style w:type="character" w:customStyle="1" w:styleId="TYTDZPRZEDMprzedmiotregulacjitytuulubdziauZnak">
    <w:name w:val="TYT(DZ)_PRZEDM – przedmiot regulacji tytułu lub działu Znak"/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reambu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pPr>
      <w:ind w:left="1894"/>
    </w:pPr>
  </w:style>
  <w:style w:type="paragraph" w:customStyle="1" w:styleId="TEKSTWTABELItekstzwcitympierwwierszem">
    <w:name w:val="TEKST_W_TABELI – tekst z wciętym pierw. wierszem"/>
    <w:basedOn w:val="USTustnpkodeksu"/>
    <w:rPr>
      <w:kern w:val="3"/>
    </w:rPr>
  </w:style>
  <w:style w:type="paragraph" w:customStyle="1" w:styleId="P1wTABELIpoziom1numeracjiwtabeli">
    <w:name w:val="P1_w_TABELI – poziom 1 numeracji w tabeli"/>
    <w:basedOn w:val="PKTpunkt"/>
    <w:pPr>
      <w:ind w:left="397" w:hanging="397"/>
      <w:jc w:val="left"/>
    </w:pPr>
    <w:rPr>
      <w:kern w:val="3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TEKSTWTABELItekstzwcitympierwwierszem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TEKSTWTABELItekstzwcitympierwwierszem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pPr>
      <w:ind w:left="1588"/>
    </w:pPr>
  </w:style>
  <w:style w:type="paragraph" w:customStyle="1" w:styleId="TYTTABELItytutabeli">
    <w:name w:val="TYT_TABELI – tytuł tabeli"/>
    <w:basedOn w:val="TYTDZOZNoznaczenietytuulubdziau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pPr>
      <w:suppressAutoHyphens/>
      <w:autoSpaceDN w:val="0"/>
      <w:spacing w:line="360" w:lineRule="auto"/>
      <w:jc w:val="right"/>
      <w:textAlignment w:val="baseline"/>
    </w:pPr>
    <w:rPr>
      <w:rFonts w:ascii="Times New Roman" w:hAnsi="Times New Roman" w:cs="Arial"/>
      <w:sz w:val="24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pPr>
      <w:jc w:val="right"/>
    </w:p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pPr>
      <w:jc w:val="left"/>
    </w:pPr>
  </w:style>
  <w:style w:type="paragraph" w:customStyle="1" w:styleId="TEKSTwporozumieniu">
    <w:name w:val="TEKST_&quot;w_porozumieniu:&quot;"/>
    <w:next w:val="NAZORGWPOROZUMIENIUnazwaorganuwporozumieniuzktrymaktjestwydawany"/>
    <w:pPr>
      <w:suppressAutoHyphens/>
      <w:autoSpaceDN w:val="0"/>
      <w:spacing w:line="360" w:lineRule="auto"/>
      <w:textAlignment w:val="baseline"/>
    </w:pPr>
    <w:rPr>
      <w:rFonts w:ascii="Times New Roman" w:hAnsi="Times New Roman" w:cs="Arial"/>
      <w:b/>
      <w:sz w:val="24"/>
    </w:rPr>
  </w:style>
  <w:style w:type="paragraph" w:customStyle="1" w:styleId="CZWSPPKTODNONIKAczwsppunkwodnonika">
    <w:name w:val="CZ_WSP_PKT_ODNOŚNIKA – część wsp. punków odnośnika"/>
    <w:basedOn w:val="PKTODNONIKApunktodnonika"/>
    <w:pPr>
      <w:ind w:left="284" w:firstLine="0"/>
    </w:pPr>
  </w:style>
  <w:style w:type="paragraph" w:customStyle="1" w:styleId="ZCZWSPODNONIKA-zmczciwsppktodnonikaartykuempunktem">
    <w:name w:val="Z/CZ_WSP_ODNOŚNIKA - zm. części wsp. pkt odnośnika artykułem (punktem)"/>
    <w:basedOn w:val="ZPKTODNONIKAzmpktodnonikaartykuempunktem"/>
    <w:next w:val="PKTpunkt"/>
    <w:pPr>
      <w:ind w:left="510" w:firstLine="0"/>
    </w:pPr>
  </w:style>
  <w:style w:type="character" w:styleId="Hipercze">
    <w:name w:val="Hyperlink"/>
    <w:uiPriority w:val="99"/>
    <w:unhideWhenUsed/>
    <w:rsid w:val="004237B8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F229B3"/>
    <w:pPr>
      <w:widowControl/>
      <w:suppressAutoHyphens w:val="0"/>
      <w:autoSpaceDE/>
      <w:autoSpaceDN/>
      <w:spacing w:before="100" w:beforeAutospacing="1" w:after="100" w:afterAutospacing="1" w:line="240" w:lineRule="auto"/>
      <w:jc w:val="left"/>
      <w:textAlignment w:val="auto"/>
    </w:pPr>
    <w:rPr>
      <w:rFonts w:cs="Times New Roman"/>
      <w:szCs w:val="24"/>
    </w:rPr>
  </w:style>
  <w:style w:type="paragraph" w:styleId="Akapitzlist">
    <w:name w:val="List Paragraph"/>
    <w:basedOn w:val="Normalny"/>
    <w:uiPriority w:val="34"/>
    <w:qFormat/>
    <w:rsid w:val="00F229B3"/>
    <w:pPr>
      <w:widowControl/>
      <w:suppressAutoHyphens w:val="0"/>
      <w:autoSpaceDE/>
      <w:autoSpaceDN/>
      <w:spacing w:line="276" w:lineRule="auto"/>
      <w:ind w:left="720"/>
      <w:contextualSpacing/>
      <w:jc w:val="left"/>
      <w:textAlignment w:val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Tekstprzypisukocowego">
    <w:name w:val="endnote text"/>
    <w:basedOn w:val="Normalny"/>
    <w:semiHidden/>
    <w:rsid w:val="006A7A56"/>
    <w:rPr>
      <w:sz w:val="20"/>
    </w:rPr>
  </w:style>
  <w:style w:type="character" w:styleId="Odwoanieprzypisukocowego">
    <w:name w:val="endnote reference"/>
    <w:semiHidden/>
    <w:rsid w:val="006A7A56"/>
    <w:rPr>
      <w:vertAlign w:val="superscript"/>
    </w:rPr>
  </w:style>
  <w:style w:type="character" w:customStyle="1" w:styleId="IGPindeksgrnyipogrubienie">
    <w:name w:val="_IG_P_ – indeks górny i pogrubienie"/>
    <w:uiPriority w:val="2"/>
    <w:qFormat/>
    <w:rsid w:val="006F4B58"/>
    <w:rPr>
      <w:b/>
      <w:bCs w:val="0"/>
      <w:vanish w:val="0"/>
      <w:webHidden w:val="0"/>
      <w:spacing w:val="0"/>
      <w:vertAlign w:val="superscript"/>
      <w:specVanish w:val="0"/>
    </w:rPr>
  </w:style>
  <w:style w:type="character" w:customStyle="1" w:styleId="IGPKindeksgrnyipogrubieniekursywa">
    <w:name w:val="_IG_P_K_ – indeks górny i pogrubienie kursywa"/>
    <w:uiPriority w:val="2"/>
    <w:qFormat/>
    <w:rsid w:val="006F4B58"/>
    <w:rPr>
      <w:b/>
      <w:bCs w:val="0"/>
      <w:i/>
      <w:iCs w:val="0"/>
      <w:vanish w:val="0"/>
      <w:webHidden w:val="0"/>
      <w:spacing w:val="0"/>
      <w:vertAlign w:val="superscript"/>
      <w:specVanish w:val="0"/>
    </w:rPr>
  </w:style>
  <w:style w:type="character" w:customStyle="1" w:styleId="Bodytext295pt">
    <w:name w:val="Body text (2) + 9.5 pt"/>
    <w:aliases w:val="Bold"/>
    <w:rsid w:val="008F5306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luchili">
    <w:name w:val="luc_hili"/>
    <w:rsid w:val="000756FD"/>
  </w:style>
  <w:style w:type="character" w:customStyle="1" w:styleId="txt-new">
    <w:name w:val="txt-new"/>
    <w:rsid w:val="000756FD"/>
  </w:style>
  <w:style w:type="character" w:customStyle="1" w:styleId="Bodytext2">
    <w:name w:val="Body text (2)_"/>
    <w:link w:val="Bodytext20"/>
    <w:rsid w:val="009D39D9"/>
    <w:rPr>
      <w:rFonts w:ascii="Arial" w:eastAsia="Arial" w:hAnsi="Arial" w:cs="Arial"/>
      <w:color w:val="000000"/>
      <w:shd w:val="clear" w:color="auto" w:fill="FFFFFF"/>
      <w:lang w:bidi="pl-PL"/>
    </w:rPr>
  </w:style>
  <w:style w:type="paragraph" w:customStyle="1" w:styleId="Bodytext20">
    <w:name w:val="Body text (2)_0"/>
    <w:basedOn w:val="Normalny"/>
    <w:link w:val="Bodytext2"/>
    <w:rsid w:val="009D39D9"/>
    <w:pPr>
      <w:shd w:val="clear" w:color="auto" w:fill="FFFFFF"/>
      <w:suppressAutoHyphens w:val="0"/>
      <w:autoSpaceDE/>
      <w:autoSpaceDN/>
      <w:spacing w:after="120" w:line="246" w:lineRule="exact"/>
      <w:jc w:val="left"/>
      <w:textAlignment w:val="auto"/>
    </w:pPr>
    <w:rPr>
      <w:rFonts w:ascii="Arial" w:eastAsia="Arial" w:hAnsi="Arial"/>
      <w:color w:val="000000"/>
      <w:sz w:val="20"/>
      <w:lang w:val="x-none" w:eastAsia="x-none" w:bidi="pl-PL"/>
    </w:rPr>
  </w:style>
  <w:style w:type="paragraph" w:customStyle="1" w:styleId="Default">
    <w:name w:val="Default"/>
    <w:rsid w:val="00F83DA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LEGWMATFIZCHEMlegendawzorumatfizlubchem">
    <w:name w:val="LEG_W_MAT(FIZ|CHEM) – legenda wzoru mat. (fiz. lub chem.)"/>
    <w:basedOn w:val="Normalny"/>
    <w:uiPriority w:val="19"/>
    <w:qFormat/>
    <w:rsid w:val="00DE5306"/>
    <w:pPr>
      <w:widowControl/>
      <w:suppressAutoHyphens w:val="0"/>
      <w:autoSpaceDE/>
      <w:autoSpaceDN/>
      <w:ind w:left="1304" w:hanging="794"/>
      <w:textAlignment w:val="auto"/>
    </w:pPr>
  </w:style>
  <w:style w:type="paragraph" w:customStyle="1" w:styleId="WMATFIZCHEMwzrmatfizlubchem">
    <w:name w:val="W_MAT(FIZ|CHEM) – wzór mat. (fiz. lub chem.)"/>
    <w:uiPriority w:val="18"/>
    <w:qFormat/>
    <w:rsid w:val="00DE5306"/>
    <w:pPr>
      <w:spacing w:line="360" w:lineRule="auto"/>
      <w:jc w:val="center"/>
    </w:pPr>
    <w:rPr>
      <w:rFonts w:ascii="Times New Roman" w:hAnsi="Times New Roman" w:cs="Arial"/>
      <w:sz w:val="24"/>
    </w:rPr>
  </w:style>
  <w:style w:type="paragraph" w:styleId="Poprawka">
    <w:name w:val="Revision"/>
    <w:hidden/>
    <w:uiPriority w:val="99"/>
    <w:semiHidden/>
    <w:rsid w:val="009621A4"/>
    <w:rPr>
      <w:rFonts w:ascii="Times New Roman" w:hAnsi="Times New Roman" w:cs="Arial"/>
      <w:sz w:val="24"/>
    </w:rPr>
  </w:style>
  <w:style w:type="character" w:customStyle="1" w:styleId="Nagwek2Znak">
    <w:name w:val="Nagłówek 2 Znak"/>
    <w:link w:val="Nagwek2"/>
    <w:uiPriority w:val="99"/>
    <w:semiHidden/>
    <w:rsid w:val="00EF1A74"/>
    <w:rPr>
      <w:rFonts w:ascii="Helvetica" w:hAnsi="Helvetica" w:cs="Helvetica"/>
      <w:b/>
      <w:bCs/>
      <w:i/>
      <w:iCs/>
      <w:color w:val="000000"/>
      <w:sz w:val="28"/>
      <w:szCs w:val="28"/>
    </w:rPr>
  </w:style>
  <w:style w:type="character" w:customStyle="1" w:styleId="Nagwek3Znak">
    <w:name w:val="Nagłówek 3 Znak"/>
    <w:link w:val="Nagwek3"/>
    <w:uiPriority w:val="99"/>
    <w:semiHidden/>
    <w:rsid w:val="00EF1A74"/>
    <w:rPr>
      <w:rFonts w:ascii="Helvetica" w:hAnsi="Helvetica" w:cs="Helvetica"/>
      <w:b/>
      <w:bCs/>
      <w:color w:val="000000"/>
      <w:sz w:val="26"/>
      <w:szCs w:val="26"/>
    </w:rPr>
  </w:style>
  <w:style w:type="paragraph" w:customStyle="1" w:styleId="msonormal0">
    <w:name w:val="msonormal"/>
    <w:basedOn w:val="Normalny"/>
    <w:rsid w:val="00EF1A74"/>
    <w:pPr>
      <w:widowControl/>
      <w:suppressAutoHyphens w:val="0"/>
      <w:autoSpaceDE/>
      <w:autoSpaceDN/>
      <w:spacing w:before="100" w:beforeAutospacing="1" w:after="100" w:afterAutospacing="1" w:line="240" w:lineRule="auto"/>
      <w:jc w:val="left"/>
      <w:textAlignment w:val="auto"/>
    </w:pPr>
    <w:rPr>
      <w:rFonts w:cs="Times New Roman"/>
      <w:szCs w:val="24"/>
    </w:rPr>
  </w:style>
  <w:style w:type="paragraph" w:customStyle="1" w:styleId="divsyspart">
    <w:name w:val="div.syspart"/>
    <w:rsid w:val="00EF1A74"/>
    <w:pPr>
      <w:widowControl w:val="0"/>
      <w:autoSpaceDE w:val="0"/>
      <w:autoSpaceDN w:val="0"/>
      <w:adjustRightInd w:val="0"/>
      <w:spacing w:before="80" w:after="80" w:line="40" w:lineRule="atLeast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h3proms">
    <w:name w:val="h3.proms"/>
    <w:uiPriority w:val="99"/>
    <w:rsid w:val="00EF1A74"/>
    <w:pPr>
      <w:widowControl w:val="0"/>
      <w:autoSpaceDE w:val="0"/>
      <w:autoSpaceDN w:val="0"/>
      <w:adjustRightInd w:val="0"/>
      <w:spacing w:before="240" w:line="40" w:lineRule="atLeast"/>
      <w:jc w:val="both"/>
    </w:pPr>
    <w:rPr>
      <w:rFonts w:ascii="Helvetica" w:hAnsi="Helvetica" w:cs="Helvetica"/>
      <w:b/>
      <w:bCs/>
      <w:color w:val="000000"/>
      <w:sz w:val="18"/>
      <w:szCs w:val="18"/>
    </w:rPr>
  </w:style>
  <w:style w:type="paragraph" w:customStyle="1" w:styleId="czasoplinks">
    <w:name w:val=".czasoplinks"/>
    <w:uiPriority w:val="99"/>
    <w:rsid w:val="00EF1A74"/>
    <w:pPr>
      <w:widowControl w:val="0"/>
      <w:autoSpaceDE w:val="0"/>
      <w:autoSpaceDN w:val="0"/>
      <w:adjustRightInd w:val="0"/>
      <w:spacing w:line="40" w:lineRule="atLeast"/>
      <w:ind w:left="60" w:right="60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podstawaprawna">
    <w:name w:val=".podstawaprawna"/>
    <w:uiPriority w:val="99"/>
    <w:rsid w:val="00EF1A74"/>
    <w:pPr>
      <w:widowControl w:val="0"/>
      <w:autoSpaceDE w:val="0"/>
      <w:autoSpaceDN w:val="0"/>
      <w:adjustRightInd w:val="0"/>
      <w:spacing w:before="60" w:after="60" w:line="40" w:lineRule="atLeast"/>
      <w:ind w:left="60" w:right="60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divequation">
    <w:name w:val="div.equation"/>
    <w:uiPriority w:val="99"/>
    <w:rsid w:val="00EF1A74"/>
    <w:pPr>
      <w:widowControl w:val="0"/>
      <w:autoSpaceDE w:val="0"/>
      <w:autoSpaceDN w:val="0"/>
      <w:adjustRightInd w:val="0"/>
      <w:spacing w:before="120" w:after="120" w:line="40" w:lineRule="atLeast"/>
      <w:ind w:left="120" w:right="120"/>
      <w:jc w:val="center"/>
    </w:pPr>
    <w:rPr>
      <w:rFonts w:ascii="Helvetica" w:hAnsi="Helvetica" w:cs="Helvetica"/>
      <w:color w:val="000000"/>
      <w:sz w:val="18"/>
      <w:szCs w:val="18"/>
    </w:rPr>
  </w:style>
  <w:style w:type="paragraph" w:customStyle="1" w:styleId="krok">
    <w:name w:val=".krok"/>
    <w:uiPriority w:val="99"/>
    <w:rsid w:val="00EF1A74"/>
    <w:pPr>
      <w:widowControl w:val="0"/>
      <w:autoSpaceDE w:val="0"/>
      <w:autoSpaceDN w:val="0"/>
      <w:adjustRightInd w:val="0"/>
      <w:spacing w:before="40" w:after="40" w:line="40" w:lineRule="atLeast"/>
      <w:ind w:left="40" w:right="40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alinkzalacznik">
    <w:name w:val="a.linkzalacznik"/>
    <w:uiPriority w:val="99"/>
    <w:rsid w:val="00EF1A74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hAnsi="Helvetica" w:cs="Helvetica"/>
      <w:b/>
      <w:bCs/>
      <w:color w:val="000000"/>
      <w:sz w:val="14"/>
      <w:szCs w:val="14"/>
    </w:rPr>
  </w:style>
  <w:style w:type="paragraph" w:customStyle="1" w:styleId="divnumery-box">
    <w:name w:val="div.numery-box"/>
    <w:uiPriority w:val="99"/>
    <w:rsid w:val="00EF1A74"/>
    <w:pPr>
      <w:widowControl w:val="0"/>
      <w:autoSpaceDE w:val="0"/>
      <w:autoSpaceDN w:val="0"/>
      <w:adjustRightInd w:val="0"/>
      <w:spacing w:after="240" w:line="40" w:lineRule="atLeast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ramkaprzykladtresc">
    <w:name w:val=".ramkaprzykladtresc"/>
    <w:uiPriority w:val="99"/>
    <w:rsid w:val="00EF1A74"/>
    <w:pPr>
      <w:widowControl w:val="0"/>
      <w:autoSpaceDE w:val="0"/>
      <w:autoSpaceDN w:val="0"/>
      <w:adjustRightInd w:val="0"/>
      <w:spacing w:before="60" w:after="60" w:line="40" w:lineRule="atLeast"/>
      <w:ind w:left="60" w:right="60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commcont">
    <w:name w:val=".commcont"/>
    <w:uiPriority w:val="99"/>
    <w:rsid w:val="00EF1A74"/>
    <w:pPr>
      <w:widowControl w:val="0"/>
      <w:autoSpaceDE w:val="0"/>
      <w:autoSpaceDN w:val="0"/>
      <w:adjustRightInd w:val="0"/>
      <w:spacing w:before="60" w:line="40" w:lineRule="atLeast"/>
    </w:pPr>
    <w:rPr>
      <w:rFonts w:ascii="Helvetica" w:hAnsi="Helvetica" w:cs="Helvetica"/>
      <w:color w:val="000000"/>
      <w:sz w:val="18"/>
      <w:szCs w:val="18"/>
    </w:rPr>
  </w:style>
  <w:style w:type="paragraph" w:customStyle="1" w:styleId="plinkzalacznik">
    <w:name w:val="p.linkzalacznik"/>
    <w:uiPriority w:val="99"/>
    <w:rsid w:val="00EF1A74"/>
    <w:pPr>
      <w:widowControl w:val="0"/>
      <w:autoSpaceDE w:val="0"/>
      <w:autoSpaceDN w:val="0"/>
      <w:adjustRightInd w:val="0"/>
      <w:spacing w:before="80" w:line="40" w:lineRule="atLeast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h2srodpodtytulleft">
    <w:name w:val="h2.srodpodtytulleft"/>
    <w:uiPriority w:val="99"/>
    <w:rsid w:val="00EF1A74"/>
    <w:pPr>
      <w:widowControl w:val="0"/>
      <w:autoSpaceDE w:val="0"/>
      <w:autoSpaceDN w:val="0"/>
      <w:adjustRightInd w:val="0"/>
      <w:spacing w:before="440" w:after="80" w:line="40" w:lineRule="atLeast"/>
      <w:jc w:val="both"/>
    </w:pPr>
    <w:rPr>
      <w:rFonts w:ascii="Helvetica" w:hAnsi="Helvetica" w:cs="Helvetica"/>
      <w:color w:val="000000"/>
    </w:rPr>
  </w:style>
  <w:style w:type="paragraph" w:customStyle="1" w:styleId="bibshort">
    <w:name w:val=".bibshort"/>
    <w:uiPriority w:val="99"/>
    <w:rsid w:val="00EF1A74"/>
    <w:pPr>
      <w:widowControl w:val="0"/>
      <w:autoSpaceDE w:val="0"/>
      <w:autoSpaceDN w:val="0"/>
      <w:adjustRightInd w:val="0"/>
      <w:spacing w:before="140" w:after="140" w:line="40" w:lineRule="atLeast"/>
      <w:jc w:val="both"/>
    </w:pPr>
    <w:rPr>
      <w:rFonts w:ascii="Helvetica" w:hAnsi="Helvetica" w:cs="Helvetica"/>
      <w:b/>
      <w:bCs/>
      <w:color w:val="000000"/>
      <w:sz w:val="18"/>
      <w:szCs w:val="18"/>
    </w:rPr>
  </w:style>
  <w:style w:type="paragraph" w:customStyle="1" w:styleId="tdmetcellheader1">
    <w:name w:val="td.metcellheader1"/>
    <w:uiPriority w:val="99"/>
    <w:rsid w:val="00EF1A74"/>
    <w:pPr>
      <w:widowControl w:val="0"/>
      <w:autoSpaceDE w:val="0"/>
      <w:autoSpaceDN w:val="0"/>
      <w:adjustRightInd w:val="0"/>
      <w:spacing w:after="60" w:line="40" w:lineRule="atLeast"/>
      <w:jc w:val="both"/>
    </w:pPr>
    <w:rPr>
      <w:rFonts w:ascii="Helvetica" w:hAnsi="Helvetica" w:cs="Helvetica"/>
      <w:b/>
      <w:bCs/>
      <w:color w:val="000000"/>
      <w:sz w:val="18"/>
      <w:szCs w:val="18"/>
    </w:rPr>
  </w:style>
  <w:style w:type="paragraph" w:customStyle="1" w:styleId="psrodtytul">
    <w:name w:val="p.srodtytul"/>
    <w:uiPriority w:val="99"/>
    <w:rsid w:val="00EF1A74"/>
    <w:pPr>
      <w:widowControl w:val="0"/>
      <w:autoSpaceDE w:val="0"/>
      <w:autoSpaceDN w:val="0"/>
      <w:adjustRightInd w:val="0"/>
      <w:spacing w:before="200" w:after="80" w:line="40" w:lineRule="atLeast"/>
      <w:jc w:val="both"/>
    </w:pPr>
    <w:rPr>
      <w:rFonts w:ascii="Helvetica" w:hAnsi="Helvetica" w:cs="Helvetica"/>
      <w:b/>
      <w:bCs/>
      <w:color w:val="000000"/>
      <w:sz w:val="18"/>
      <w:szCs w:val="18"/>
    </w:rPr>
  </w:style>
  <w:style w:type="paragraph" w:customStyle="1" w:styleId="divpktnum">
    <w:name w:val="div.pktnum"/>
    <w:uiPriority w:val="99"/>
    <w:rsid w:val="00EF1A74"/>
    <w:pPr>
      <w:widowControl w:val="0"/>
      <w:autoSpaceDE w:val="0"/>
      <w:autoSpaceDN w:val="0"/>
      <w:adjustRightInd w:val="0"/>
      <w:spacing w:line="40" w:lineRule="atLeast"/>
      <w:ind w:right="40"/>
      <w:jc w:val="right"/>
    </w:pPr>
    <w:rPr>
      <w:rFonts w:ascii="Helvetica" w:hAnsi="Helvetica" w:cs="Helvetica"/>
      <w:b/>
      <w:bCs/>
      <w:color w:val="000000"/>
      <w:sz w:val="18"/>
      <w:szCs w:val="18"/>
    </w:rPr>
  </w:style>
  <w:style w:type="paragraph" w:customStyle="1" w:styleId="tdversions-list-document-title">
    <w:name w:val="td.versions-list-document-title"/>
    <w:uiPriority w:val="99"/>
    <w:rsid w:val="00EF1A74"/>
    <w:pPr>
      <w:widowControl w:val="0"/>
      <w:autoSpaceDE w:val="0"/>
      <w:autoSpaceDN w:val="0"/>
      <w:adjustRightInd w:val="0"/>
      <w:spacing w:before="80" w:after="80" w:line="40" w:lineRule="atLeast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bookbannerimg">
    <w:name w:val=".bookbannerimg"/>
    <w:uiPriority w:val="99"/>
    <w:rsid w:val="00EF1A74"/>
    <w:pPr>
      <w:widowControl w:val="0"/>
      <w:autoSpaceDE w:val="0"/>
      <w:autoSpaceDN w:val="0"/>
      <w:adjustRightInd w:val="0"/>
      <w:spacing w:before="120" w:after="120" w:line="40" w:lineRule="atLeast"/>
      <w:ind w:left="120" w:right="120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lead">
    <w:name w:val=".lead"/>
    <w:uiPriority w:val="99"/>
    <w:rsid w:val="00EF1A74"/>
    <w:pPr>
      <w:widowControl w:val="0"/>
      <w:autoSpaceDE w:val="0"/>
      <w:autoSpaceDN w:val="0"/>
      <w:adjustRightInd w:val="0"/>
      <w:spacing w:before="140" w:after="140" w:line="40" w:lineRule="atLeast"/>
      <w:jc w:val="both"/>
    </w:pPr>
    <w:rPr>
      <w:rFonts w:ascii="Helvetica" w:hAnsi="Helvetica" w:cs="Helvetica"/>
      <w:b/>
      <w:bCs/>
      <w:color w:val="000000"/>
      <w:sz w:val="18"/>
      <w:szCs w:val="18"/>
    </w:rPr>
  </w:style>
  <w:style w:type="paragraph" w:customStyle="1" w:styleId="zmtable">
    <w:name w:val=".zmtable"/>
    <w:uiPriority w:val="99"/>
    <w:rsid w:val="00EF1A74"/>
    <w:pPr>
      <w:widowControl w:val="0"/>
      <w:autoSpaceDE w:val="0"/>
      <w:autoSpaceDN w:val="0"/>
      <w:adjustRightInd w:val="0"/>
      <w:spacing w:before="180" w:after="180" w:line="40" w:lineRule="atLeast"/>
      <w:ind w:left="180" w:right="180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h1frontpagenadpis">
    <w:name w:val="h1.frontpage_nadpis"/>
    <w:uiPriority w:val="99"/>
    <w:rsid w:val="00EF1A74"/>
    <w:pPr>
      <w:widowControl w:val="0"/>
      <w:autoSpaceDE w:val="0"/>
      <w:autoSpaceDN w:val="0"/>
      <w:adjustRightInd w:val="0"/>
      <w:spacing w:before="280" w:line="340" w:lineRule="atLeast"/>
      <w:jc w:val="both"/>
    </w:pPr>
    <w:rPr>
      <w:rFonts w:ascii="Helvetica" w:hAnsi="Helvetica" w:cs="Helvetica"/>
      <w:color w:val="000000"/>
      <w:sz w:val="28"/>
      <w:szCs w:val="28"/>
    </w:rPr>
  </w:style>
  <w:style w:type="paragraph" w:customStyle="1" w:styleId="ozdobnyspis">
    <w:name w:val=".ozdobnyspis"/>
    <w:uiPriority w:val="99"/>
    <w:rsid w:val="00EF1A74"/>
    <w:pPr>
      <w:widowControl w:val="0"/>
      <w:autoSpaceDE w:val="0"/>
      <w:autoSpaceDN w:val="0"/>
      <w:adjustRightInd w:val="0"/>
      <w:spacing w:before="180" w:after="180" w:line="40" w:lineRule="atLeast"/>
      <w:ind w:left="180" w:right="180"/>
      <w:jc w:val="both"/>
    </w:pPr>
    <w:rPr>
      <w:rFonts w:ascii="Helvetica" w:hAnsi="Helvetica" w:cs="Helvetica"/>
      <w:b/>
      <w:bCs/>
      <w:color w:val="000000"/>
    </w:rPr>
  </w:style>
  <w:style w:type="paragraph" w:customStyle="1" w:styleId="h3modul">
    <w:name w:val="h3.modul"/>
    <w:uiPriority w:val="99"/>
    <w:rsid w:val="00EF1A74"/>
    <w:pPr>
      <w:widowControl w:val="0"/>
      <w:autoSpaceDE w:val="0"/>
      <w:autoSpaceDN w:val="0"/>
      <w:adjustRightInd w:val="0"/>
      <w:spacing w:before="20" w:after="20" w:line="40" w:lineRule="atLeast"/>
      <w:ind w:left="100" w:right="20"/>
      <w:jc w:val="both"/>
    </w:pPr>
    <w:rPr>
      <w:rFonts w:ascii="Helvetica" w:hAnsi="Helvetica" w:cs="Helvetica"/>
      <w:color w:val="000000"/>
      <w:sz w:val="12"/>
      <w:szCs w:val="12"/>
    </w:rPr>
  </w:style>
  <w:style w:type="paragraph" w:customStyle="1" w:styleId="divsystemspacer">
    <w:name w:val="div.systemspacer"/>
    <w:uiPriority w:val="99"/>
    <w:rsid w:val="00EF1A74"/>
    <w:pPr>
      <w:widowControl w:val="0"/>
      <w:autoSpaceDE w:val="0"/>
      <w:autoSpaceDN w:val="0"/>
      <w:adjustRightInd w:val="0"/>
      <w:spacing w:before="340" w:after="240" w:line="40" w:lineRule="atLeast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tablemain">
    <w:name w:val="table.main"/>
    <w:uiPriority w:val="99"/>
    <w:rsid w:val="00EF1A74"/>
    <w:pPr>
      <w:widowControl w:val="0"/>
      <w:autoSpaceDE w:val="0"/>
      <w:autoSpaceDN w:val="0"/>
      <w:adjustRightInd w:val="0"/>
      <w:spacing w:before="120" w:after="120" w:line="40" w:lineRule="atLeast"/>
      <w:ind w:left="120" w:right="120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ramkaczarna">
    <w:name w:val=".ramkaczarna"/>
    <w:uiPriority w:val="99"/>
    <w:rsid w:val="00EF1A74"/>
    <w:pPr>
      <w:widowControl w:val="0"/>
      <w:autoSpaceDE w:val="0"/>
      <w:autoSpaceDN w:val="0"/>
      <w:adjustRightInd w:val="0"/>
      <w:spacing w:before="40" w:after="40" w:line="40" w:lineRule="atLeast"/>
      <w:ind w:left="40" w:right="40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tablemodulmain">
    <w:name w:val="table.modulmain"/>
    <w:uiPriority w:val="99"/>
    <w:rsid w:val="00EF1A74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ptoctitlenolink">
    <w:name w:val="p.toctitlenolink"/>
    <w:uiPriority w:val="99"/>
    <w:rsid w:val="00EF1A74"/>
    <w:pPr>
      <w:widowControl w:val="0"/>
      <w:autoSpaceDE w:val="0"/>
      <w:autoSpaceDN w:val="0"/>
      <w:adjustRightInd w:val="0"/>
      <w:spacing w:before="140" w:line="40" w:lineRule="atLeast"/>
      <w:ind w:left="80"/>
      <w:jc w:val="both"/>
    </w:pPr>
    <w:rPr>
      <w:rFonts w:ascii="Helvetica" w:hAnsi="Helvetica" w:cs="Helvetica"/>
      <w:b/>
      <w:bCs/>
      <w:color w:val="000000"/>
      <w:sz w:val="22"/>
      <w:szCs w:val="22"/>
    </w:rPr>
  </w:style>
  <w:style w:type="paragraph" w:customStyle="1" w:styleId="booktitlefrontpage">
    <w:name w:val=".booktitlefrontpage"/>
    <w:uiPriority w:val="99"/>
    <w:rsid w:val="00EF1A74"/>
    <w:pPr>
      <w:widowControl w:val="0"/>
      <w:autoSpaceDE w:val="0"/>
      <w:autoSpaceDN w:val="0"/>
      <w:adjustRightInd w:val="0"/>
      <w:spacing w:before="1160" w:line="360" w:lineRule="atLeast"/>
      <w:ind w:left="660"/>
      <w:jc w:val="center"/>
    </w:pPr>
    <w:rPr>
      <w:rFonts w:ascii="Helvetica" w:hAnsi="Helvetica" w:cs="Helvetica"/>
      <w:color w:val="000000"/>
      <w:sz w:val="26"/>
      <w:szCs w:val="26"/>
    </w:rPr>
  </w:style>
  <w:style w:type="paragraph" w:customStyle="1" w:styleId="doc">
    <w:name w:val=".doc"/>
    <w:uiPriority w:val="99"/>
    <w:rsid w:val="00EF1A74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tableinfoakt">
    <w:name w:val="table.infoakt"/>
    <w:uiPriority w:val="99"/>
    <w:rsid w:val="00EF1A74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hAnsi="Helvetica" w:cs="Helvetica"/>
      <w:color w:val="000000"/>
      <w:sz w:val="12"/>
      <w:szCs w:val="12"/>
    </w:rPr>
  </w:style>
  <w:style w:type="paragraph" w:customStyle="1" w:styleId="tablebeckstartprawomiejscowe">
    <w:name w:val="table.beckstartprawomiejscowe"/>
    <w:uiPriority w:val="99"/>
    <w:rsid w:val="00EF1A74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tempdoclink">
    <w:name w:val=".temp_doc_link"/>
    <w:uiPriority w:val="99"/>
    <w:rsid w:val="00EF1A74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hAnsi="Helvetica" w:cs="Helvetica"/>
      <w:b/>
      <w:bCs/>
      <w:color w:val="000000"/>
      <w:sz w:val="18"/>
      <w:szCs w:val="18"/>
    </w:rPr>
  </w:style>
  <w:style w:type="paragraph" w:customStyle="1" w:styleId="beckstartboxinforreplace">
    <w:name w:val=".beckstartboxinforreplace"/>
    <w:uiPriority w:val="99"/>
    <w:rsid w:val="00EF1A74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leftnote">
    <w:name w:val=".leftnote"/>
    <w:uiPriority w:val="99"/>
    <w:rsid w:val="00EF1A74"/>
    <w:pPr>
      <w:widowControl w:val="0"/>
      <w:autoSpaceDE w:val="0"/>
      <w:autoSpaceDN w:val="0"/>
      <w:adjustRightInd w:val="0"/>
      <w:spacing w:before="80" w:line="40" w:lineRule="atLeast"/>
      <w:ind w:right="100"/>
      <w:jc w:val="right"/>
    </w:pPr>
    <w:rPr>
      <w:rFonts w:ascii="Helvetica" w:hAnsi="Helvetica" w:cs="Helvetica"/>
      <w:b/>
      <w:bCs/>
      <w:color w:val="808080"/>
      <w:sz w:val="18"/>
      <w:szCs w:val="18"/>
    </w:rPr>
  </w:style>
  <w:style w:type="paragraph" w:customStyle="1" w:styleId="tdstart">
    <w:name w:val="td.start"/>
    <w:uiPriority w:val="99"/>
    <w:rsid w:val="00EF1A74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hAnsi="Helvetica" w:cs="Helvetica"/>
      <w:b/>
      <w:bCs/>
      <w:color w:val="FFFFFF"/>
      <w:sz w:val="18"/>
      <w:szCs w:val="18"/>
    </w:rPr>
  </w:style>
  <w:style w:type="paragraph" w:customStyle="1" w:styleId="divceneteredimage">
    <w:name w:val="div.ceneteredimage"/>
    <w:uiPriority w:val="99"/>
    <w:rsid w:val="00EF1A74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h4proms">
    <w:name w:val="h4.proms"/>
    <w:uiPriority w:val="99"/>
    <w:rsid w:val="00EF1A74"/>
    <w:pPr>
      <w:widowControl w:val="0"/>
      <w:autoSpaceDE w:val="0"/>
      <w:autoSpaceDN w:val="0"/>
      <w:adjustRightInd w:val="0"/>
      <w:spacing w:before="180" w:after="180" w:line="40" w:lineRule="atLeast"/>
      <w:ind w:left="180" w:right="180"/>
      <w:jc w:val="both"/>
    </w:pPr>
    <w:rPr>
      <w:rFonts w:ascii="Helvetica" w:hAnsi="Helvetica" w:cs="Helvetica"/>
      <w:color w:val="666666"/>
      <w:sz w:val="18"/>
      <w:szCs w:val="18"/>
    </w:rPr>
  </w:style>
  <w:style w:type="paragraph" w:customStyle="1" w:styleId="p">
    <w:name w:val="p"/>
    <w:uiPriority w:val="99"/>
    <w:rsid w:val="00EF1A74"/>
    <w:pPr>
      <w:widowControl w:val="0"/>
      <w:autoSpaceDE w:val="0"/>
      <w:autoSpaceDN w:val="0"/>
      <w:adjustRightInd w:val="0"/>
      <w:spacing w:after="100" w:line="40" w:lineRule="atLeast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divartcont">
    <w:name w:val="div.artcont"/>
    <w:uiPriority w:val="99"/>
    <w:rsid w:val="00EF1A74"/>
    <w:pPr>
      <w:widowControl w:val="0"/>
      <w:autoSpaceDE w:val="0"/>
      <w:autoSpaceDN w:val="0"/>
      <w:adjustRightInd w:val="0"/>
      <w:spacing w:before="80" w:line="220" w:lineRule="atLeast"/>
      <w:jc w:val="both"/>
    </w:pPr>
    <w:rPr>
      <w:rFonts w:ascii="Helvetica" w:hAnsi="Helvetica" w:cs="Helvetica"/>
      <w:b/>
      <w:bCs/>
      <w:color w:val="000000"/>
      <w:sz w:val="18"/>
      <w:szCs w:val="18"/>
    </w:rPr>
  </w:style>
  <w:style w:type="paragraph" w:customStyle="1" w:styleId="spanstrona">
    <w:name w:val="span.strona"/>
    <w:uiPriority w:val="99"/>
    <w:rsid w:val="00EF1A74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hAnsi="Helvetica" w:cs="Helvetica"/>
      <w:i/>
      <w:iCs/>
      <w:color w:val="000000"/>
      <w:sz w:val="18"/>
      <w:szCs w:val="18"/>
    </w:rPr>
  </w:style>
  <w:style w:type="paragraph" w:customStyle="1" w:styleId="divabstract">
    <w:name w:val="div.abstract"/>
    <w:uiPriority w:val="99"/>
    <w:rsid w:val="00EF1A74"/>
    <w:pPr>
      <w:widowControl w:val="0"/>
      <w:autoSpaceDE w:val="0"/>
      <w:autoSpaceDN w:val="0"/>
      <w:adjustRightInd w:val="0"/>
      <w:spacing w:before="180" w:after="120" w:line="40" w:lineRule="atLeast"/>
      <w:ind w:left="120" w:right="120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msonormaltable0">
    <w:name w:val=".msonormaltable"/>
    <w:uiPriority w:val="99"/>
    <w:rsid w:val="00EF1A74"/>
    <w:pPr>
      <w:widowControl w:val="0"/>
      <w:autoSpaceDE w:val="0"/>
      <w:autoSpaceDN w:val="0"/>
      <w:adjustRightInd w:val="0"/>
      <w:spacing w:before="140" w:after="140" w:line="40" w:lineRule="atLeast"/>
      <w:jc w:val="both"/>
    </w:pPr>
    <w:rPr>
      <w:rFonts w:ascii="Helvetica" w:hAnsi="Helvetica" w:cs="Helvetica"/>
      <w:color w:val="333333"/>
      <w:sz w:val="12"/>
      <w:szCs w:val="12"/>
    </w:rPr>
  </w:style>
  <w:style w:type="paragraph" w:customStyle="1" w:styleId="divbookpunkt">
    <w:name w:val="div.bookpunkt"/>
    <w:uiPriority w:val="99"/>
    <w:rsid w:val="00EF1A74"/>
    <w:pPr>
      <w:widowControl w:val="0"/>
      <w:autoSpaceDE w:val="0"/>
      <w:autoSpaceDN w:val="0"/>
      <w:adjustRightInd w:val="0"/>
      <w:spacing w:line="40" w:lineRule="atLeast"/>
      <w:ind w:left="240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h1frontpagerok">
    <w:name w:val="h1.frontpage_rok"/>
    <w:uiPriority w:val="99"/>
    <w:rsid w:val="00EF1A74"/>
    <w:pPr>
      <w:widowControl w:val="0"/>
      <w:autoSpaceDE w:val="0"/>
      <w:autoSpaceDN w:val="0"/>
      <w:adjustRightInd w:val="0"/>
      <w:spacing w:line="240" w:lineRule="atLeast"/>
      <w:jc w:val="both"/>
    </w:pPr>
    <w:rPr>
      <w:rFonts w:ascii="Helvetica" w:hAnsi="Helvetica" w:cs="Helvetica"/>
      <w:color w:val="000000"/>
    </w:rPr>
  </w:style>
  <w:style w:type="paragraph" w:customStyle="1" w:styleId="tdmetrictitle">
    <w:name w:val="td.metric_title"/>
    <w:uiPriority w:val="99"/>
    <w:rsid w:val="00EF1A74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hAnsi="Helvetica" w:cs="Helvetica"/>
      <w:b/>
      <w:bCs/>
      <w:color w:val="000000"/>
      <w:sz w:val="18"/>
      <w:szCs w:val="18"/>
    </w:rPr>
  </w:style>
  <w:style w:type="paragraph" w:customStyle="1" w:styleId="bibtresc">
    <w:name w:val=".bibtresc"/>
    <w:uiPriority w:val="99"/>
    <w:rsid w:val="00EF1A74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ozdobnyspisnotfirst">
    <w:name w:val=".ozdobnyspisnotfirst"/>
    <w:uiPriority w:val="99"/>
    <w:rsid w:val="00EF1A74"/>
    <w:pPr>
      <w:widowControl w:val="0"/>
      <w:autoSpaceDE w:val="0"/>
      <w:autoSpaceDN w:val="0"/>
      <w:adjustRightInd w:val="0"/>
      <w:spacing w:before="180" w:after="180" w:line="40" w:lineRule="atLeast"/>
      <w:ind w:left="180" w:right="180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ul">
    <w:name w:val="ul"/>
    <w:uiPriority w:val="99"/>
    <w:rsid w:val="00EF1A74"/>
    <w:pPr>
      <w:widowControl w:val="0"/>
      <w:autoSpaceDE w:val="0"/>
      <w:autoSpaceDN w:val="0"/>
      <w:adjustRightInd w:val="0"/>
      <w:spacing w:after="100" w:line="40" w:lineRule="atLeast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trzmtablerowinner">
    <w:name w:val="tr.zmtablerowinner"/>
    <w:uiPriority w:val="99"/>
    <w:rsid w:val="00EF1A74"/>
    <w:pPr>
      <w:widowControl w:val="0"/>
      <w:autoSpaceDE w:val="0"/>
      <w:autoSpaceDN w:val="0"/>
      <w:adjustRightInd w:val="0"/>
      <w:spacing w:line="40" w:lineRule="atLeast"/>
      <w:ind w:left="60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nrbrzeg">
    <w:name w:val=".nrbrzeg"/>
    <w:uiPriority w:val="99"/>
    <w:rsid w:val="00EF1A74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hAnsi="Helvetica" w:cs="Helvetica"/>
      <w:color w:val="808080"/>
      <w:sz w:val="18"/>
      <w:szCs w:val="18"/>
    </w:rPr>
  </w:style>
  <w:style w:type="paragraph" w:customStyle="1" w:styleId="ramkaprzyklad">
    <w:name w:val=".ramkaprzyklad"/>
    <w:uiPriority w:val="99"/>
    <w:rsid w:val="00EF1A74"/>
    <w:pPr>
      <w:widowControl w:val="0"/>
      <w:autoSpaceDE w:val="0"/>
      <w:autoSpaceDN w:val="0"/>
      <w:adjustRightInd w:val="0"/>
      <w:spacing w:before="180" w:after="180" w:line="40" w:lineRule="atLeast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temppaplabel">
    <w:name w:val=".temp_pap_label"/>
    <w:uiPriority w:val="99"/>
    <w:rsid w:val="00EF1A74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hAnsi="Helvetica" w:cs="Helvetica"/>
      <w:b/>
      <w:bCs/>
      <w:color w:val="000000"/>
      <w:sz w:val="18"/>
      <w:szCs w:val="18"/>
    </w:rPr>
  </w:style>
  <w:style w:type="paragraph" w:customStyle="1" w:styleId="pfrontpagedata">
    <w:name w:val="p.frontpage_data"/>
    <w:uiPriority w:val="99"/>
    <w:rsid w:val="00EF1A74"/>
    <w:pPr>
      <w:widowControl w:val="0"/>
      <w:autoSpaceDE w:val="0"/>
      <w:autoSpaceDN w:val="0"/>
      <w:adjustRightInd w:val="0"/>
      <w:spacing w:line="240" w:lineRule="atLeast"/>
      <w:jc w:val="both"/>
    </w:pPr>
    <w:rPr>
      <w:rFonts w:ascii="Helvetica" w:hAnsi="Helvetica" w:cs="Helvetica"/>
      <w:color w:val="000000"/>
    </w:rPr>
  </w:style>
  <w:style w:type="paragraph" w:customStyle="1" w:styleId="ptytsystem">
    <w:name w:val="p.tytsystem"/>
    <w:uiPriority w:val="99"/>
    <w:rsid w:val="00EF1A74"/>
    <w:pPr>
      <w:widowControl w:val="0"/>
      <w:autoSpaceDE w:val="0"/>
      <w:autoSpaceDN w:val="0"/>
      <w:adjustRightInd w:val="0"/>
      <w:spacing w:after="60" w:line="40" w:lineRule="atLeast"/>
      <w:ind w:left="120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pparinner">
    <w:name w:val="p.parinner"/>
    <w:uiPriority w:val="99"/>
    <w:rsid w:val="00EF1A74"/>
    <w:pPr>
      <w:widowControl w:val="0"/>
      <w:autoSpaceDE w:val="0"/>
      <w:autoSpaceDN w:val="0"/>
      <w:adjustRightInd w:val="0"/>
      <w:spacing w:before="40" w:after="40" w:line="40" w:lineRule="atLeast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amodul">
    <w:name w:val="a.modul"/>
    <w:uiPriority w:val="99"/>
    <w:rsid w:val="00EF1A74"/>
    <w:pPr>
      <w:widowControl w:val="0"/>
      <w:autoSpaceDE w:val="0"/>
      <w:autoSpaceDN w:val="0"/>
      <w:adjustRightInd w:val="0"/>
      <w:spacing w:before="40" w:after="40" w:line="40" w:lineRule="atLeast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kompunkt1">
    <w:name w:val=".kompunkt1"/>
    <w:uiPriority w:val="99"/>
    <w:rsid w:val="00EF1A74"/>
    <w:pPr>
      <w:widowControl w:val="0"/>
      <w:autoSpaceDE w:val="0"/>
      <w:autoSpaceDN w:val="0"/>
      <w:adjustRightInd w:val="0"/>
      <w:spacing w:line="40" w:lineRule="atLeast"/>
      <w:ind w:left="460" w:right="540" w:hanging="260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h3autor">
    <w:name w:val="h3.autor"/>
    <w:uiPriority w:val="99"/>
    <w:rsid w:val="00EF1A74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pstart">
    <w:name w:val="p.start"/>
    <w:uiPriority w:val="99"/>
    <w:rsid w:val="00EF1A74"/>
    <w:pPr>
      <w:widowControl w:val="0"/>
      <w:autoSpaceDE w:val="0"/>
      <w:autoSpaceDN w:val="0"/>
      <w:adjustRightInd w:val="0"/>
      <w:spacing w:line="40" w:lineRule="atLeast"/>
      <w:ind w:left="120"/>
      <w:jc w:val="both"/>
    </w:pPr>
    <w:rPr>
      <w:rFonts w:ascii="Helvetica" w:hAnsi="Helvetica" w:cs="Helvetica"/>
      <w:b/>
      <w:bCs/>
      <w:color w:val="FFFFFF"/>
      <w:sz w:val="16"/>
      <w:szCs w:val="16"/>
    </w:rPr>
  </w:style>
  <w:style w:type="paragraph" w:customStyle="1" w:styleId="kompunktpunkt">
    <w:name w:val=".kompunktpunkt"/>
    <w:uiPriority w:val="99"/>
    <w:rsid w:val="00EF1A74"/>
    <w:pPr>
      <w:widowControl w:val="0"/>
      <w:autoSpaceDE w:val="0"/>
      <w:autoSpaceDN w:val="0"/>
      <w:adjustRightInd w:val="0"/>
      <w:spacing w:line="40" w:lineRule="atLeast"/>
      <w:ind w:left="700" w:right="540" w:hanging="260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nextline">
    <w:name w:val=".nextline"/>
    <w:uiPriority w:val="99"/>
    <w:rsid w:val="00EF1A74"/>
    <w:pPr>
      <w:widowControl w:val="0"/>
      <w:autoSpaceDE w:val="0"/>
      <w:autoSpaceDN w:val="0"/>
      <w:adjustRightInd w:val="0"/>
      <w:spacing w:line="40" w:lineRule="atLeast"/>
      <w:ind w:left="120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tdmetcellheader">
    <w:name w:val="td.metcellheader"/>
    <w:uiPriority w:val="99"/>
    <w:rsid w:val="00EF1A74"/>
    <w:pPr>
      <w:widowControl w:val="0"/>
      <w:autoSpaceDE w:val="0"/>
      <w:autoSpaceDN w:val="0"/>
      <w:adjustRightInd w:val="0"/>
      <w:spacing w:after="120" w:line="40" w:lineRule="atLeast"/>
      <w:jc w:val="both"/>
    </w:pPr>
    <w:rPr>
      <w:rFonts w:ascii="Helvetica" w:hAnsi="Helvetica" w:cs="Helvetica"/>
      <w:b/>
      <w:bCs/>
      <w:color w:val="000000"/>
      <w:sz w:val="18"/>
      <w:szCs w:val="18"/>
    </w:rPr>
  </w:style>
  <w:style w:type="paragraph" w:customStyle="1" w:styleId="tdmetcell">
    <w:name w:val="td.metcell"/>
    <w:uiPriority w:val="99"/>
    <w:rsid w:val="00EF1A74"/>
    <w:pPr>
      <w:widowControl w:val="0"/>
      <w:autoSpaceDE w:val="0"/>
      <w:autoSpaceDN w:val="0"/>
      <w:adjustRightInd w:val="0"/>
      <w:spacing w:line="40" w:lineRule="atLeast"/>
    </w:pPr>
    <w:rPr>
      <w:rFonts w:ascii="Helvetica" w:hAnsi="Helvetica" w:cs="Helvetica"/>
      <w:color w:val="000000"/>
      <w:sz w:val="18"/>
      <w:szCs w:val="18"/>
    </w:rPr>
  </w:style>
  <w:style w:type="paragraph" w:customStyle="1" w:styleId="tabletitlebar">
    <w:name w:val="table.titlebar"/>
    <w:uiPriority w:val="99"/>
    <w:rsid w:val="00EF1A74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tdmodul">
    <w:name w:val="td.modul"/>
    <w:uiPriority w:val="99"/>
    <w:rsid w:val="00EF1A74"/>
    <w:pPr>
      <w:widowControl w:val="0"/>
      <w:autoSpaceDE w:val="0"/>
      <w:autoSpaceDN w:val="0"/>
      <w:adjustRightInd w:val="0"/>
      <w:spacing w:before="60" w:after="60" w:line="40" w:lineRule="atLeast"/>
      <w:ind w:left="60" w:right="60"/>
      <w:jc w:val="both"/>
    </w:pPr>
    <w:rPr>
      <w:rFonts w:ascii="Helvetica" w:hAnsi="Helvetica" w:cs="Helvetica"/>
      <w:b/>
      <w:bCs/>
      <w:color w:val="FFFFFF"/>
      <w:sz w:val="18"/>
      <w:szCs w:val="18"/>
    </w:rPr>
  </w:style>
  <w:style w:type="paragraph" w:customStyle="1" w:styleId="tdaktcell">
    <w:name w:val="td.aktcell"/>
    <w:uiPriority w:val="99"/>
    <w:rsid w:val="00EF1A74"/>
    <w:pPr>
      <w:widowControl w:val="0"/>
      <w:autoSpaceDE w:val="0"/>
      <w:autoSpaceDN w:val="0"/>
      <w:adjustRightInd w:val="0"/>
      <w:spacing w:before="40" w:after="40" w:line="40" w:lineRule="atLeast"/>
      <w:ind w:left="40" w:right="40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tablestartpanel">
    <w:name w:val="table.startpanel"/>
    <w:uiPriority w:val="99"/>
    <w:rsid w:val="00EF1A74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orztytulredakcji">
    <w:name w:val=".orz_tytul_redakcji"/>
    <w:uiPriority w:val="99"/>
    <w:rsid w:val="00EF1A74"/>
    <w:pPr>
      <w:widowControl w:val="0"/>
      <w:autoSpaceDE w:val="0"/>
      <w:autoSpaceDN w:val="0"/>
      <w:adjustRightInd w:val="0"/>
      <w:spacing w:line="40" w:lineRule="atLeast"/>
      <w:jc w:val="center"/>
    </w:pPr>
    <w:rPr>
      <w:rFonts w:ascii="Helvetica" w:hAnsi="Helvetica" w:cs="Helvetica"/>
      <w:b/>
      <w:bCs/>
      <w:color w:val="000000"/>
      <w:sz w:val="18"/>
      <w:szCs w:val="18"/>
    </w:rPr>
  </w:style>
  <w:style w:type="paragraph" w:customStyle="1" w:styleId="divplaszczorient">
    <w:name w:val="div.plaszcz_orient"/>
    <w:uiPriority w:val="99"/>
    <w:rsid w:val="00EF1A74"/>
    <w:pPr>
      <w:widowControl w:val="0"/>
      <w:autoSpaceDE w:val="0"/>
      <w:autoSpaceDN w:val="0"/>
      <w:adjustRightInd w:val="0"/>
      <w:spacing w:before="340" w:after="340" w:line="40" w:lineRule="atLeast"/>
      <w:ind w:left="340" w:right="340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psrodtyt">
    <w:name w:val="p.srodtyt"/>
    <w:uiPriority w:val="99"/>
    <w:rsid w:val="00EF1A74"/>
    <w:pPr>
      <w:widowControl w:val="0"/>
      <w:autoSpaceDE w:val="0"/>
      <w:autoSpaceDN w:val="0"/>
      <w:adjustRightInd w:val="0"/>
      <w:spacing w:before="80" w:after="80" w:line="40" w:lineRule="atLeast"/>
      <w:jc w:val="center"/>
    </w:pPr>
    <w:rPr>
      <w:rFonts w:ascii="Helvetica" w:hAnsi="Helvetica" w:cs="Helvetica"/>
      <w:b/>
      <w:bCs/>
      <w:color w:val="000000"/>
    </w:rPr>
  </w:style>
  <w:style w:type="paragraph" w:customStyle="1" w:styleId="spanpagebreak">
    <w:name w:val="span.pagebreak"/>
    <w:uiPriority w:val="99"/>
    <w:rsid w:val="00EF1A74"/>
    <w:pPr>
      <w:widowControl w:val="0"/>
      <w:autoSpaceDE w:val="0"/>
      <w:autoSpaceDN w:val="0"/>
      <w:adjustRightInd w:val="0"/>
      <w:spacing w:line="40" w:lineRule="atLeast"/>
      <w:jc w:val="center"/>
    </w:pPr>
    <w:rPr>
      <w:rFonts w:ascii="Helvetica" w:hAnsi="Helvetica" w:cs="Helvetica"/>
      <w:color w:val="000000"/>
      <w:sz w:val="18"/>
      <w:szCs w:val="18"/>
    </w:rPr>
  </w:style>
  <w:style w:type="paragraph" w:customStyle="1" w:styleId="tdzmpubinner1">
    <w:name w:val="td.zmpubinner1"/>
    <w:uiPriority w:val="99"/>
    <w:rsid w:val="00EF1A74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h1">
    <w:name w:val="h1"/>
    <w:uiPriority w:val="99"/>
    <w:rsid w:val="00EF1A74"/>
    <w:pPr>
      <w:widowControl w:val="0"/>
      <w:autoSpaceDE w:val="0"/>
      <w:autoSpaceDN w:val="0"/>
      <w:adjustRightInd w:val="0"/>
      <w:spacing w:before="360" w:after="180" w:line="160" w:lineRule="atLeast"/>
    </w:pPr>
    <w:rPr>
      <w:rFonts w:ascii="Helvetica" w:hAnsi="Helvetica" w:cs="Helvetica"/>
      <w:b/>
      <w:bCs/>
      <w:color w:val="000000"/>
      <w:sz w:val="36"/>
      <w:szCs w:val="36"/>
    </w:rPr>
  </w:style>
  <w:style w:type="paragraph" w:customStyle="1" w:styleId="pmainpub">
    <w:name w:val="p.mainpub"/>
    <w:uiPriority w:val="99"/>
    <w:rsid w:val="00EF1A74"/>
    <w:pPr>
      <w:widowControl w:val="0"/>
      <w:autoSpaceDE w:val="0"/>
      <w:autoSpaceDN w:val="0"/>
      <w:adjustRightInd w:val="0"/>
      <w:spacing w:after="120" w:line="40" w:lineRule="atLeast"/>
      <w:jc w:val="center"/>
    </w:pPr>
    <w:rPr>
      <w:rFonts w:ascii="Helvetica" w:hAnsi="Helvetica" w:cs="Helvetica"/>
      <w:b/>
      <w:bCs/>
      <w:color w:val="000000"/>
      <w:sz w:val="18"/>
      <w:szCs w:val="18"/>
    </w:rPr>
  </w:style>
  <w:style w:type="paragraph" w:customStyle="1" w:styleId="tabinner">
    <w:name w:val=".tabinner"/>
    <w:uiPriority w:val="99"/>
    <w:rsid w:val="00EF1A74"/>
    <w:pPr>
      <w:widowControl w:val="0"/>
      <w:autoSpaceDE w:val="0"/>
      <w:autoSpaceDN w:val="0"/>
      <w:adjustRightInd w:val="0"/>
      <w:spacing w:before="60" w:after="60" w:line="40" w:lineRule="atLeast"/>
      <w:ind w:left="60" w:right="60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h2">
    <w:name w:val="h2"/>
    <w:uiPriority w:val="99"/>
    <w:rsid w:val="00EF1A74"/>
    <w:pPr>
      <w:widowControl w:val="0"/>
      <w:autoSpaceDE w:val="0"/>
      <w:autoSpaceDN w:val="0"/>
      <w:adjustRightInd w:val="0"/>
      <w:spacing w:after="100" w:line="40" w:lineRule="atLeast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h3">
    <w:name w:val="h3"/>
    <w:uiPriority w:val="99"/>
    <w:rsid w:val="00EF1A74"/>
    <w:pPr>
      <w:widowControl w:val="0"/>
      <w:autoSpaceDE w:val="0"/>
      <w:autoSpaceDN w:val="0"/>
      <w:adjustRightInd w:val="0"/>
      <w:spacing w:after="100" w:line="40" w:lineRule="atLeast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h1frontpageautorius">
    <w:name w:val="h1.frontpage_autor_ius"/>
    <w:uiPriority w:val="99"/>
    <w:rsid w:val="00EF1A74"/>
    <w:pPr>
      <w:widowControl w:val="0"/>
      <w:autoSpaceDE w:val="0"/>
      <w:autoSpaceDN w:val="0"/>
      <w:adjustRightInd w:val="0"/>
      <w:spacing w:line="240" w:lineRule="atLeast"/>
      <w:jc w:val="both"/>
    </w:pPr>
    <w:rPr>
      <w:rFonts w:ascii="Helvetica" w:hAnsi="Helvetica" w:cs="Helvetica"/>
      <w:color w:val="000000"/>
    </w:rPr>
  </w:style>
  <w:style w:type="paragraph" w:customStyle="1" w:styleId="h4">
    <w:name w:val="h4"/>
    <w:uiPriority w:val="99"/>
    <w:rsid w:val="00EF1A74"/>
    <w:pPr>
      <w:widowControl w:val="0"/>
      <w:autoSpaceDE w:val="0"/>
      <w:autoSpaceDN w:val="0"/>
      <w:adjustRightInd w:val="0"/>
      <w:spacing w:before="200" w:after="100" w:line="160" w:lineRule="atLeast"/>
    </w:pPr>
    <w:rPr>
      <w:rFonts w:ascii="Helvetica" w:hAnsi="Helvetica" w:cs="Helvetica"/>
      <w:b/>
      <w:bCs/>
      <w:color w:val="000000"/>
      <w:sz w:val="26"/>
      <w:szCs w:val="26"/>
    </w:rPr>
  </w:style>
  <w:style w:type="paragraph" w:customStyle="1" w:styleId="h5">
    <w:name w:val="h5"/>
    <w:uiPriority w:val="99"/>
    <w:rsid w:val="00EF1A74"/>
    <w:pPr>
      <w:widowControl w:val="0"/>
      <w:autoSpaceDE w:val="0"/>
      <w:autoSpaceDN w:val="0"/>
      <w:adjustRightInd w:val="0"/>
      <w:spacing w:before="200" w:after="100" w:line="160" w:lineRule="atLeast"/>
    </w:pPr>
    <w:rPr>
      <w:rFonts w:ascii="Helvetica" w:hAnsi="Helvetica" w:cs="Helvetica"/>
      <w:b/>
      <w:bCs/>
      <w:color w:val="000000"/>
      <w:sz w:val="24"/>
      <w:szCs w:val="24"/>
    </w:rPr>
  </w:style>
  <w:style w:type="paragraph" w:customStyle="1" w:styleId="h6">
    <w:name w:val="h6"/>
    <w:uiPriority w:val="99"/>
    <w:rsid w:val="00EF1A74"/>
    <w:pPr>
      <w:widowControl w:val="0"/>
      <w:autoSpaceDE w:val="0"/>
      <w:autoSpaceDN w:val="0"/>
      <w:adjustRightInd w:val="0"/>
      <w:spacing w:before="200" w:after="100" w:line="160" w:lineRule="atLeast"/>
    </w:pPr>
    <w:rPr>
      <w:rFonts w:ascii="Helvetica" w:hAnsi="Helvetica" w:cs="Helvetica"/>
      <w:b/>
      <w:bCs/>
      <w:color w:val="000000"/>
      <w:sz w:val="22"/>
      <w:szCs w:val="22"/>
    </w:rPr>
  </w:style>
  <w:style w:type="paragraph" w:customStyle="1" w:styleId="tdzmpubinner3">
    <w:name w:val="td.zmpubinner3"/>
    <w:uiPriority w:val="99"/>
    <w:rsid w:val="00EF1A74"/>
    <w:pPr>
      <w:widowControl w:val="0"/>
      <w:autoSpaceDE w:val="0"/>
      <w:autoSpaceDN w:val="0"/>
      <w:adjustRightInd w:val="0"/>
      <w:spacing w:line="40" w:lineRule="atLeast"/>
      <w:ind w:left="60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tdzmpubinner2">
    <w:name w:val="td.zmpubinner2"/>
    <w:uiPriority w:val="99"/>
    <w:rsid w:val="00EF1A74"/>
    <w:pPr>
      <w:widowControl w:val="0"/>
      <w:autoSpaceDE w:val="0"/>
      <w:autoSpaceDN w:val="0"/>
      <w:adjustRightInd w:val="0"/>
      <w:spacing w:line="40" w:lineRule="atLeast"/>
      <w:ind w:left="60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orzpodtytul">
    <w:name w:val=".orz_podtytul"/>
    <w:uiPriority w:val="99"/>
    <w:rsid w:val="00EF1A74"/>
    <w:pPr>
      <w:widowControl w:val="0"/>
      <w:autoSpaceDE w:val="0"/>
      <w:autoSpaceDN w:val="0"/>
      <w:adjustRightInd w:val="0"/>
      <w:spacing w:before="180" w:after="100" w:line="40" w:lineRule="atLeast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tdmodulmain">
    <w:name w:val="td.modulmain"/>
    <w:uiPriority w:val="99"/>
    <w:rsid w:val="00EF1A74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beckformolarz">
    <w:name w:val=".beckformolarz"/>
    <w:uiPriority w:val="99"/>
    <w:rsid w:val="00EF1A74"/>
    <w:pPr>
      <w:widowControl w:val="0"/>
      <w:autoSpaceDE w:val="0"/>
      <w:autoSpaceDN w:val="0"/>
      <w:adjustRightInd w:val="0"/>
      <w:spacing w:before="120" w:after="120" w:line="40" w:lineRule="atLeast"/>
      <w:ind w:left="120" w:right="120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nobftyt">
    <w:name w:val=".nobftyt"/>
    <w:uiPriority w:val="99"/>
    <w:rsid w:val="00EF1A74"/>
    <w:pPr>
      <w:widowControl w:val="0"/>
      <w:autoSpaceDE w:val="0"/>
      <w:autoSpaceDN w:val="0"/>
      <w:adjustRightInd w:val="0"/>
      <w:spacing w:line="40" w:lineRule="atLeast"/>
      <w:jc w:val="center"/>
    </w:pPr>
    <w:rPr>
      <w:rFonts w:ascii="Helvetica" w:hAnsi="Helvetica" w:cs="Helvetica"/>
      <w:b/>
      <w:bCs/>
      <w:color w:val="000000"/>
      <w:sz w:val="18"/>
      <w:szCs w:val="18"/>
    </w:rPr>
  </w:style>
  <w:style w:type="paragraph" w:customStyle="1" w:styleId="divpoint">
    <w:name w:val="div.point"/>
    <w:uiPriority w:val="99"/>
    <w:rsid w:val="00EF1A74"/>
    <w:pPr>
      <w:widowControl w:val="0"/>
      <w:autoSpaceDE w:val="0"/>
      <w:autoSpaceDN w:val="0"/>
      <w:adjustRightInd w:val="0"/>
      <w:spacing w:line="40" w:lineRule="atLeast"/>
    </w:pPr>
    <w:rPr>
      <w:rFonts w:ascii="Helvetica" w:hAnsi="Helvetica" w:cs="Helvetica"/>
      <w:color w:val="000000"/>
      <w:sz w:val="18"/>
      <w:szCs w:val="18"/>
    </w:rPr>
  </w:style>
  <w:style w:type="paragraph" w:customStyle="1" w:styleId="h2srodpodtytul5">
    <w:name w:val="h2.srodpodtytul5"/>
    <w:uiPriority w:val="99"/>
    <w:rsid w:val="00EF1A74"/>
    <w:pPr>
      <w:widowControl w:val="0"/>
      <w:autoSpaceDE w:val="0"/>
      <w:autoSpaceDN w:val="0"/>
      <w:adjustRightInd w:val="0"/>
      <w:spacing w:before="20" w:after="20" w:line="40" w:lineRule="atLeast"/>
      <w:jc w:val="center"/>
    </w:pPr>
    <w:rPr>
      <w:rFonts w:ascii="Helvetica" w:hAnsi="Helvetica" w:cs="Helvetica"/>
      <w:color w:val="000000"/>
      <w:sz w:val="18"/>
      <w:szCs w:val="18"/>
    </w:rPr>
  </w:style>
  <w:style w:type="paragraph" w:customStyle="1" w:styleId="h2srodpodtytul6">
    <w:name w:val="h2.srodpodtytul6"/>
    <w:uiPriority w:val="99"/>
    <w:rsid w:val="00EF1A74"/>
    <w:pPr>
      <w:widowControl w:val="0"/>
      <w:autoSpaceDE w:val="0"/>
      <w:autoSpaceDN w:val="0"/>
      <w:adjustRightInd w:val="0"/>
      <w:spacing w:before="20" w:after="20" w:line="40" w:lineRule="atLeast"/>
      <w:jc w:val="center"/>
    </w:pPr>
    <w:rPr>
      <w:rFonts w:ascii="Helvetica" w:hAnsi="Helvetica" w:cs="Helvetica"/>
      <w:color w:val="000000"/>
      <w:sz w:val="18"/>
      <w:szCs w:val="18"/>
    </w:rPr>
  </w:style>
  <w:style w:type="paragraph" w:customStyle="1" w:styleId="h2srodpodtytul7">
    <w:name w:val="h2.srodpodtytul7"/>
    <w:uiPriority w:val="99"/>
    <w:rsid w:val="00EF1A74"/>
    <w:pPr>
      <w:widowControl w:val="0"/>
      <w:autoSpaceDE w:val="0"/>
      <w:autoSpaceDN w:val="0"/>
      <w:adjustRightInd w:val="0"/>
      <w:spacing w:before="20" w:after="20" w:line="40" w:lineRule="atLeast"/>
      <w:jc w:val="center"/>
    </w:pPr>
    <w:rPr>
      <w:rFonts w:ascii="Helvetica" w:hAnsi="Helvetica" w:cs="Helvetica"/>
      <w:color w:val="000000"/>
      <w:sz w:val="18"/>
      <w:szCs w:val="18"/>
    </w:rPr>
  </w:style>
  <w:style w:type="paragraph" w:customStyle="1" w:styleId="h2srodpodtytul8">
    <w:name w:val="h2.srodpodtytul8"/>
    <w:uiPriority w:val="99"/>
    <w:rsid w:val="00EF1A74"/>
    <w:pPr>
      <w:widowControl w:val="0"/>
      <w:autoSpaceDE w:val="0"/>
      <w:autoSpaceDN w:val="0"/>
      <w:adjustRightInd w:val="0"/>
      <w:spacing w:before="20" w:after="20" w:line="40" w:lineRule="atLeast"/>
      <w:jc w:val="center"/>
    </w:pPr>
    <w:rPr>
      <w:rFonts w:ascii="Helvetica" w:hAnsi="Helvetica" w:cs="Helvetica"/>
      <w:color w:val="000000"/>
      <w:sz w:val="18"/>
      <w:szCs w:val="18"/>
    </w:rPr>
  </w:style>
  <w:style w:type="paragraph" w:customStyle="1" w:styleId="tdmetcellleftrel">
    <w:name w:val="td.metcellleftrel"/>
    <w:uiPriority w:val="99"/>
    <w:rsid w:val="00EF1A74"/>
    <w:pPr>
      <w:widowControl w:val="0"/>
      <w:autoSpaceDE w:val="0"/>
      <w:autoSpaceDN w:val="0"/>
      <w:adjustRightInd w:val="0"/>
      <w:spacing w:line="40" w:lineRule="atLeast"/>
      <w:ind w:left="120"/>
      <w:jc w:val="both"/>
    </w:pPr>
    <w:rPr>
      <w:rFonts w:ascii="Helvetica" w:hAnsi="Helvetica" w:cs="Helvetica"/>
      <w:color w:val="808080"/>
      <w:sz w:val="18"/>
      <w:szCs w:val="18"/>
    </w:rPr>
  </w:style>
  <w:style w:type="paragraph" w:customStyle="1" w:styleId="h2srodpodtytul1">
    <w:name w:val="h2.srodpodtytul1"/>
    <w:uiPriority w:val="99"/>
    <w:rsid w:val="00EF1A74"/>
    <w:pPr>
      <w:widowControl w:val="0"/>
      <w:autoSpaceDE w:val="0"/>
      <w:autoSpaceDN w:val="0"/>
      <w:adjustRightInd w:val="0"/>
      <w:spacing w:before="80" w:after="80" w:line="40" w:lineRule="atLeast"/>
      <w:jc w:val="center"/>
    </w:pPr>
    <w:rPr>
      <w:rFonts w:ascii="Helvetica" w:hAnsi="Helvetica" w:cs="Helvetica"/>
      <w:color w:val="000000"/>
      <w:sz w:val="18"/>
      <w:szCs w:val="18"/>
    </w:rPr>
  </w:style>
  <w:style w:type="paragraph" w:customStyle="1" w:styleId="h2srodpodtytul2">
    <w:name w:val="h2.srodpodtytul2"/>
    <w:uiPriority w:val="99"/>
    <w:rsid w:val="00EF1A74"/>
    <w:pPr>
      <w:widowControl w:val="0"/>
      <w:autoSpaceDE w:val="0"/>
      <w:autoSpaceDN w:val="0"/>
      <w:adjustRightInd w:val="0"/>
      <w:spacing w:before="80" w:after="80" w:line="40" w:lineRule="atLeast"/>
      <w:jc w:val="center"/>
    </w:pPr>
    <w:rPr>
      <w:rFonts w:ascii="Helvetica" w:hAnsi="Helvetica" w:cs="Helvetica"/>
      <w:color w:val="000000"/>
      <w:sz w:val="18"/>
      <w:szCs w:val="18"/>
    </w:rPr>
  </w:style>
  <w:style w:type="paragraph" w:customStyle="1" w:styleId="h2srodpodtytul3">
    <w:name w:val="h2.srodpodtytul3"/>
    <w:uiPriority w:val="99"/>
    <w:rsid w:val="00EF1A74"/>
    <w:pPr>
      <w:widowControl w:val="0"/>
      <w:autoSpaceDE w:val="0"/>
      <w:autoSpaceDN w:val="0"/>
      <w:adjustRightInd w:val="0"/>
      <w:spacing w:before="60" w:after="60" w:line="40" w:lineRule="atLeast"/>
      <w:jc w:val="center"/>
    </w:pPr>
    <w:rPr>
      <w:rFonts w:ascii="Helvetica" w:hAnsi="Helvetica" w:cs="Helvetica"/>
      <w:color w:val="000000"/>
      <w:sz w:val="18"/>
      <w:szCs w:val="18"/>
    </w:rPr>
  </w:style>
  <w:style w:type="paragraph" w:customStyle="1" w:styleId="tempautorlabel">
    <w:name w:val=".temp_autor_label"/>
    <w:uiPriority w:val="99"/>
    <w:rsid w:val="00EF1A74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hAnsi="Helvetica" w:cs="Helvetica"/>
      <w:b/>
      <w:bCs/>
      <w:color w:val="000000"/>
      <w:sz w:val="18"/>
      <w:szCs w:val="18"/>
    </w:rPr>
  </w:style>
  <w:style w:type="paragraph" w:customStyle="1" w:styleId="h2srodpodtytul4">
    <w:name w:val="h2.srodpodtytul4"/>
    <w:uiPriority w:val="99"/>
    <w:rsid w:val="00EF1A74"/>
    <w:pPr>
      <w:widowControl w:val="0"/>
      <w:autoSpaceDE w:val="0"/>
      <w:autoSpaceDN w:val="0"/>
      <w:adjustRightInd w:val="0"/>
      <w:spacing w:before="20" w:after="20" w:line="40" w:lineRule="atLeast"/>
      <w:jc w:val="center"/>
    </w:pPr>
    <w:rPr>
      <w:rFonts w:ascii="Helvetica" w:hAnsi="Helvetica" w:cs="Helvetica"/>
      <w:color w:val="000000"/>
      <w:sz w:val="18"/>
      <w:szCs w:val="18"/>
    </w:rPr>
  </w:style>
  <w:style w:type="paragraph" w:customStyle="1" w:styleId="document-history-current-version">
    <w:name w:val=".document-history-current-version"/>
    <w:uiPriority w:val="99"/>
    <w:rsid w:val="00EF1A74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hAnsi="Helvetica" w:cs="Helvetica"/>
      <w:b/>
      <w:bCs/>
      <w:color w:val="000000"/>
      <w:sz w:val="18"/>
      <w:szCs w:val="18"/>
    </w:rPr>
  </w:style>
  <w:style w:type="paragraph" w:customStyle="1" w:styleId="divclear">
    <w:name w:val="div.clear"/>
    <w:uiPriority w:val="99"/>
    <w:rsid w:val="00EF1A74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beckstartboxukryty">
    <w:name w:val=".beckstartboxukryty"/>
    <w:uiPriority w:val="99"/>
    <w:rsid w:val="00EF1A74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h3legowydanie">
    <w:name w:val="h3.lego_wydanie"/>
    <w:uiPriority w:val="99"/>
    <w:rsid w:val="00EF1A74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hAnsi="Helvetica" w:cs="Helvetica"/>
      <w:color w:val="000000"/>
      <w:sz w:val="10"/>
      <w:szCs w:val="10"/>
    </w:rPr>
  </w:style>
  <w:style w:type="paragraph" w:customStyle="1" w:styleId="ramkawazne">
    <w:name w:val=".ramkawazne"/>
    <w:uiPriority w:val="99"/>
    <w:rsid w:val="00EF1A74"/>
    <w:pPr>
      <w:widowControl w:val="0"/>
      <w:autoSpaceDE w:val="0"/>
      <w:autoSpaceDN w:val="0"/>
      <w:adjustRightInd w:val="0"/>
      <w:spacing w:before="180" w:after="180" w:line="40" w:lineRule="atLeast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h1maintyt">
    <w:name w:val="h1.maintyt"/>
    <w:uiPriority w:val="99"/>
    <w:rsid w:val="00EF1A74"/>
    <w:pPr>
      <w:widowControl w:val="0"/>
      <w:autoSpaceDE w:val="0"/>
      <w:autoSpaceDN w:val="0"/>
      <w:adjustRightInd w:val="0"/>
      <w:spacing w:line="40" w:lineRule="atLeast"/>
      <w:jc w:val="center"/>
    </w:pPr>
    <w:rPr>
      <w:rFonts w:ascii="Helvetica" w:hAnsi="Helvetica" w:cs="Helvetica"/>
      <w:b/>
      <w:bCs/>
      <w:color w:val="000000"/>
      <w:sz w:val="18"/>
      <w:szCs w:val="18"/>
    </w:rPr>
  </w:style>
  <w:style w:type="paragraph" w:customStyle="1" w:styleId="komnohead">
    <w:name w:val=".komnohead"/>
    <w:uiPriority w:val="99"/>
    <w:rsid w:val="00EF1A74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beckstartbox">
    <w:name w:val=".beckstartbox"/>
    <w:uiPriority w:val="99"/>
    <w:rsid w:val="00EF1A74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przypis">
    <w:name w:val="przypis"/>
    <w:uiPriority w:val="99"/>
    <w:rsid w:val="00EF1A74"/>
    <w:pPr>
      <w:widowControl w:val="0"/>
      <w:autoSpaceDE w:val="0"/>
      <w:autoSpaceDN w:val="0"/>
      <w:adjustRightInd w:val="0"/>
      <w:spacing w:after="120"/>
    </w:pPr>
    <w:rPr>
      <w:rFonts w:ascii="Helvetica" w:hAnsi="Helvetica" w:cs="Helvetica"/>
      <w:color w:val="000000"/>
      <w:sz w:val="16"/>
      <w:szCs w:val="16"/>
    </w:rPr>
  </w:style>
  <w:style w:type="paragraph" w:customStyle="1" w:styleId="ramkawaznetresc">
    <w:name w:val=".ramkawaznetresc"/>
    <w:uiPriority w:val="99"/>
    <w:rsid w:val="00EF1A74"/>
    <w:pPr>
      <w:widowControl w:val="0"/>
      <w:autoSpaceDE w:val="0"/>
      <w:autoSpaceDN w:val="0"/>
      <w:adjustRightInd w:val="0"/>
      <w:spacing w:before="60" w:after="60" w:line="40" w:lineRule="atLeast"/>
      <w:ind w:left="60" w:right="60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divodstep">
    <w:name w:val="div.odstep"/>
    <w:uiPriority w:val="99"/>
    <w:rsid w:val="00EF1A74"/>
    <w:pPr>
      <w:widowControl w:val="0"/>
      <w:autoSpaceDE w:val="0"/>
      <w:autoSpaceDN w:val="0"/>
      <w:adjustRightInd w:val="0"/>
      <w:spacing w:after="120" w:line="40" w:lineRule="atLeast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olbibpkt">
    <w:name w:val="ol.bibpkt"/>
    <w:uiPriority w:val="99"/>
    <w:rsid w:val="00EF1A74"/>
    <w:pPr>
      <w:widowControl w:val="0"/>
      <w:autoSpaceDE w:val="0"/>
      <w:autoSpaceDN w:val="0"/>
      <w:adjustRightInd w:val="0"/>
      <w:spacing w:before="120" w:after="120" w:line="40" w:lineRule="atLeast"/>
      <w:ind w:left="120" w:right="120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aurl-search-hit">
    <w:name w:val="a.url-search-hit"/>
    <w:uiPriority w:val="99"/>
    <w:rsid w:val="00EF1A74"/>
    <w:pPr>
      <w:widowControl w:val="0"/>
      <w:autoSpaceDE w:val="0"/>
      <w:autoSpaceDN w:val="0"/>
      <w:adjustRightInd w:val="0"/>
      <w:spacing w:before="20" w:after="20" w:line="40" w:lineRule="atLeast"/>
      <w:ind w:left="40" w:right="20"/>
      <w:jc w:val="both"/>
    </w:pPr>
    <w:rPr>
      <w:rFonts w:ascii="Helvetica" w:hAnsi="Helvetica" w:cs="Helvetica"/>
      <w:color w:val="000000"/>
      <w:sz w:val="12"/>
      <w:szCs w:val="12"/>
    </w:rPr>
  </w:style>
  <w:style w:type="paragraph" w:customStyle="1" w:styleId="komrow">
    <w:name w:val=".komrow"/>
    <w:uiPriority w:val="99"/>
    <w:rsid w:val="00EF1A74"/>
    <w:pPr>
      <w:widowControl w:val="0"/>
      <w:autoSpaceDE w:val="0"/>
      <w:autoSpaceDN w:val="0"/>
      <w:adjustRightInd w:val="0"/>
      <w:spacing w:before="120" w:after="120" w:line="40" w:lineRule="atLeast"/>
      <w:ind w:left="120" w:right="120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numerlink1">
    <w:name w:val=".numerlink1"/>
    <w:uiPriority w:val="99"/>
    <w:rsid w:val="00EF1A74"/>
    <w:pPr>
      <w:widowControl w:val="0"/>
      <w:autoSpaceDE w:val="0"/>
      <w:autoSpaceDN w:val="0"/>
      <w:adjustRightInd w:val="0"/>
      <w:spacing w:line="360" w:lineRule="atLeast"/>
      <w:ind w:right="100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h2srodpodtytul9">
    <w:name w:val="h2.srodpodtytul9"/>
    <w:uiPriority w:val="99"/>
    <w:rsid w:val="00EF1A74"/>
    <w:pPr>
      <w:widowControl w:val="0"/>
      <w:autoSpaceDE w:val="0"/>
      <w:autoSpaceDN w:val="0"/>
      <w:adjustRightInd w:val="0"/>
      <w:spacing w:before="20" w:after="20" w:line="40" w:lineRule="atLeast"/>
      <w:jc w:val="center"/>
    </w:pPr>
    <w:rPr>
      <w:rFonts w:ascii="Helvetica" w:hAnsi="Helvetica" w:cs="Helvetica"/>
      <w:color w:val="000000"/>
      <w:sz w:val="18"/>
      <w:szCs w:val="18"/>
    </w:rPr>
  </w:style>
  <w:style w:type="paragraph" w:customStyle="1" w:styleId="hrsysrule">
    <w:name w:val="hr.sys_rule"/>
    <w:uiPriority w:val="99"/>
    <w:rsid w:val="00EF1A74"/>
    <w:pPr>
      <w:widowControl w:val="0"/>
      <w:autoSpaceDE w:val="0"/>
      <w:autoSpaceDN w:val="0"/>
      <w:adjustRightInd w:val="0"/>
      <w:spacing w:before="60" w:after="60" w:line="40" w:lineRule="atLeast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h3start">
    <w:name w:val="h3.start"/>
    <w:uiPriority w:val="99"/>
    <w:rsid w:val="00EF1A74"/>
    <w:pPr>
      <w:widowControl w:val="0"/>
      <w:autoSpaceDE w:val="0"/>
      <w:autoSpaceDN w:val="0"/>
      <w:adjustRightInd w:val="0"/>
      <w:spacing w:before="240" w:after="240" w:line="40" w:lineRule="atLeast"/>
      <w:ind w:left="240" w:right="240"/>
      <w:jc w:val="both"/>
    </w:pPr>
    <w:rPr>
      <w:rFonts w:ascii="Helvetica" w:hAnsi="Helvetica" w:cs="Helvetica"/>
      <w:b/>
      <w:bCs/>
      <w:color w:val="B52022"/>
    </w:rPr>
  </w:style>
  <w:style w:type="paragraph" w:customStyle="1" w:styleId="tabtransp">
    <w:name w:val=".tabtransp"/>
    <w:uiPriority w:val="99"/>
    <w:rsid w:val="00EF1A74"/>
    <w:pPr>
      <w:widowControl w:val="0"/>
      <w:autoSpaceDE w:val="0"/>
      <w:autoSpaceDN w:val="0"/>
      <w:adjustRightInd w:val="0"/>
      <w:spacing w:before="60" w:after="60" w:line="40" w:lineRule="atLeast"/>
      <w:ind w:left="60" w:right="60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readmore">
    <w:name w:val=".read_more"/>
    <w:uiPriority w:val="99"/>
    <w:rsid w:val="00EF1A74"/>
    <w:pPr>
      <w:widowControl w:val="0"/>
      <w:autoSpaceDE w:val="0"/>
      <w:autoSpaceDN w:val="0"/>
      <w:adjustRightInd w:val="0"/>
      <w:spacing w:before="40" w:after="40" w:line="40" w:lineRule="atLeast"/>
      <w:ind w:left="120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divquotblock">
    <w:name w:val="div.quotblock"/>
    <w:uiPriority w:val="99"/>
    <w:rsid w:val="00EF1A74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hAnsi="Helvetica" w:cs="Helvetica"/>
      <w:color w:val="00FF00"/>
      <w:sz w:val="18"/>
      <w:szCs w:val="18"/>
    </w:rPr>
  </w:style>
  <w:style w:type="paragraph" w:customStyle="1" w:styleId="pinf">
    <w:name w:val="p.inf"/>
    <w:uiPriority w:val="99"/>
    <w:rsid w:val="00EF1A74"/>
    <w:pPr>
      <w:widowControl w:val="0"/>
      <w:autoSpaceDE w:val="0"/>
      <w:autoSpaceDN w:val="0"/>
      <w:adjustRightInd w:val="0"/>
      <w:spacing w:line="40" w:lineRule="atLeast"/>
      <w:ind w:left="120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divpktnum1">
    <w:name w:val="div.pktnum1"/>
    <w:uiPriority w:val="99"/>
    <w:rsid w:val="00EF1A74"/>
    <w:pPr>
      <w:widowControl w:val="0"/>
      <w:autoSpaceDE w:val="0"/>
      <w:autoSpaceDN w:val="0"/>
      <w:adjustRightInd w:val="0"/>
      <w:spacing w:line="40" w:lineRule="atLeast"/>
      <w:ind w:right="40"/>
      <w:jc w:val="right"/>
    </w:pPr>
    <w:rPr>
      <w:rFonts w:ascii="Helvetica" w:hAnsi="Helvetica" w:cs="Helvetica"/>
      <w:b/>
      <w:bCs/>
      <w:color w:val="000000"/>
      <w:sz w:val="18"/>
      <w:szCs w:val="18"/>
    </w:rPr>
  </w:style>
  <w:style w:type="paragraph" w:customStyle="1" w:styleId="h2legotitle">
    <w:name w:val="h2.lego_title"/>
    <w:uiPriority w:val="99"/>
    <w:rsid w:val="00EF1A74"/>
    <w:pPr>
      <w:widowControl w:val="0"/>
      <w:autoSpaceDE w:val="0"/>
      <w:autoSpaceDN w:val="0"/>
      <w:adjustRightInd w:val="0"/>
      <w:spacing w:before="120" w:after="120" w:line="240" w:lineRule="atLeast"/>
      <w:jc w:val="both"/>
    </w:pPr>
    <w:rPr>
      <w:rFonts w:ascii="Helvetica" w:hAnsi="Helvetica" w:cs="Helvetica"/>
      <w:color w:val="000000"/>
    </w:rPr>
  </w:style>
  <w:style w:type="paragraph" w:customStyle="1" w:styleId="tableindex">
    <w:name w:val="table.index"/>
    <w:uiPriority w:val="99"/>
    <w:rsid w:val="00EF1A74"/>
    <w:pPr>
      <w:widowControl w:val="0"/>
      <w:autoSpaceDE w:val="0"/>
      <w:autoSpaceDN w:val="0"/>
      <w:adjustRightInd w:val="0"/>
      <w:spacing w:before="120" w:after="120" w:line="40" w:lineRule="atLeast"/>
      <w:ind w:left="120" w:right="120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document-fragment">
    <w:name w:val=".document-fragment"/>
    <w:uiPriority w:val="99"/>
    <w:rsid w:val="00EF1A74"/>
    <w:pPr>
      <w:widowControl w:val="0"/>
      <w:autoSpaceDE w:val="0"/>
      <w:autoSpaceDN w:val="0"/>
      <w:adjustRightInd w:val="0"/>
      <w:spacing w:line="40" w:lineRule="atLeast"/>
      <w:ind w:right="240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divplaszczszczegol">
    <w:name w:val="div.plaszcz_szczegol"/>
    <w:uiPriority w:val="99"/>
    <w:rsid w:val="00EF1A74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hAnsi="Helvetica" w:cs="Helvetica"/>
      <w:color w:val="000000"/>
      <w:sz w:val="14"/>
      <w:szCs w:val="14"/>
    </w:rPr>
  </w:style>
  <w:style w:type="paragraph" w:customStyle="1" w:styleId="divpkt">
    <w:name w:val="div.pkt"/>
    <w:uiPriority w:val="99"/>
    <w:rsid w:val="00EF1A74"/>
    <w:pPr>
      <w:widowControl w:val="0"/>
      <w:autoSpaceDE w:val="0"/>
      <w:autoSpaceDN w:val="0"/>
      <w:adjustRightInd w:val="0"/>
      <w:spacing w:line="40" w:lineRule="atLeast"/>
      <w:ind w:left="240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h2srodtytul">
    <w:name w:val="h2.srodtytul"/>
    <w:uiPriority w:val="99"/>
    <w:rsid w:val="00EF1A74"/>
    <w:pPr>
      <w:widowControl w:val="0"/>
      <w:autoSpaceDE w:val="0"/>
      <w:autoSpaceDN w:val="0"/>
      <w:adjustRightInd w:val="0"/>
      <w:spacing w:before="140" w:after="140" w:line="40" w:lineRule="atLeast"/>
      <w:jc w:val="center"/>
    </w:pPr>
    <w:rPr>
      <w:rFonts w:ascii="Helvetica" w:hAnsi="Helvetica" w:cs="Helvetica"/>
      <w:color w:val="000000"/>
      <w:sz w:val="22"/>
      <w:szCs w:val="22"/>
    </w:rPr>
  </w:style>
  <w:style w:type="paragraph" w:customStyle="1" w:styleId="pkttyt">
    <w:name w:val=".pkttyt"/>
    <w:uiPriority w:val="99"/>
    <w:rsid w:val="00EF1A74"/>
    <w:pPr>
      <w:widowControl w:val="0"/>
      <w:autoSpaceDE w:val="0"/>
      <w:autoSpaceDN w:val="0"/>
      <w:adjustRightInd w:val="0"/>
      <w:spacing w:after="60" w:line="40" w:lineRule="atLeast"/>
      <w:ind w:left="460" w:right="540" w:hanging="260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h1chapter">
    <w:name w:val="h1.chapter"/>
    <w:uiPriority w:val="99"/>
    <w:rsid w:val="00EF1A74"/>
    <w:pPr>
      <w:widowControl w:val="0"/>
      <w:autoSpaceDE w:val="0"/>
      <w:autoSpaceDN w:val="0"/>
      <w:adjustRightInd w:val="0"/>
      <w:spacing w:before="180" w:line="180" w:lineRule="atLeast"/>
      <w:jc w:val="center"/>
    </w:pPr>
    <w:rPr>
      <w:rFonts w:ascii="Helvetica" w:hAnsi="Helvetica" w:cs="Helvetica"/>
      <w:b/>
      <w:bCs/>
      <w:color w:val="000000"/>
      <w:sz w:val="18"/>
      <w:szCs w:val="18"/>
    </w:rPr>
  </w:style>
  <w:style w:type="paragraph" w:customStyle="1" w:styleId="bibtable">
    <w:name w:val=".bibtable"/>
    <w:uiPriority w:val="99"/>
    <w:rsid w:val="00EF1A74"/>
    <w:pPr>
      <w:widowControl w:val="0"/>
      <w:autoSpaceDE w:val="0"/>
      <w:autoSpaceDN w:val="0"/>
      <w:adjustRightInd w:val="0"/>
      <w:spacing w:before="140" w:after="140" w:line="40" w:lineRule="atLeast"/>
      <w:jc w:val="both"/>
    </w:pPr>
    <w:rPr>
      <w:rFonts w:ascii="Helvetica" w:hAnsi="Helvetica" w:cs="Helvetica"/>
      <w:color w:val="333333"/>
      <w:sz w:val="12"/>
      <w:szCs w:val="12"/>
    </w:rPr>
  </w:style>
  <w:style w:type="paragraph" w:customStyle="1" w:styleId="beckstartboxinfor">
    <w:name w:val=".beckstartboxinfor"/>
    <w:uiPriority w:val="99"/>
    <w:rsid w:val="00EF1A74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tdmetricauthor">
    <w:name w:val="td.metric_author"/>
    <w:uiPriority w:val="99"/>
    <w:rsid w:val="00EF1A74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hAnsi="Helvetica" w:cs="Helvetica"/>
      <w:i/>
      <w:iCs/>
      <w:color w:val="000000"/>
      <w:sz w:val="18"/>
      <w:szCs w:val="18"/>
    </w:rPr>
  </w:style>
  <w:style w:type="paragraph" w:customStyle="1" w:styleId="tablekomentarzowa">
    <w:name w:val="table.komentarzowa"/>
    <w:uiPriority w:val="99"/>
    <w:rsid w:val="00EF1A74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divpara">
    <w:name w:val="div.para"/>
    <w:uiPriority w:val="99"/>
    <w:rsid w:val="00EF1A74"/>
    <w:pPr>
      <w:widowControl w:val="0"/>
      <w:autoSpaceDE w:val="0"/>
      <w:autoSpaceDN w:val="0"/>
      <w:adjustRightInd w:val="0"/>
      <w:spacing w:before="80" w:line="40" w:lineRule="atLeast"/>
      <w:ind w:right="540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tdlegoright">
    <w:name w:val="td.lego_right"/>
    <w:uiPriority w:val="99"/>
    <w:rsid w:val="00EF1A74"/>
    <w:pPr>
      <w:widowControl w:val="0"/>
      <w:autoSpaceDE w:val="0"/>
      <w:autoSpaceDN w:val="0"/>
      <w:adjustRightInd w:val="0"/>
      <w:spacing w:before="120" w:after="120" w:line="40" w:lineRule="atLeast"/>
      <w:ind w:left="120" w:right="120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entry-text">
    <w:name w:val=".entry-text"/>
    <w:uiPriority w:val="99"/>
    <w:rsid w:val="00EF1A74"/>
    <w:pPr>
      <w:widowControl w:val="0"/>
      <w:autoSpaceDE w:val="0"/>
      <w:autoSpaceDN w:val="0"/>
      <w:adjustRightInd w:val="0"/>
      <w:spacing w:line="40" w:lineRule="atLeast"/>
      <w:ind w:left="60"/>
      <w:jc w:val="both"/>
    </w:pPr>
    <w:rPr>
      <w:rFonts w:ascii="Helvetica" w:hAnsi="Helvetica" w:cs="Helvetica"/>
      <w:color w:val="0000FF"/>
      <w:sz w:val="14"/>
      <w:szCs w:val="14"/>
    </w:rPr>
  </w:style>
  <w:style w:type="paragraph" w:customStyle="1" w:styleId="tdmetcellright1">
    <w:name w:val="td.metcellright1"/>
    <w:uiPriority w:val="99"/>
    <w:rsid w:val="00EF1A74"/>
    <w:pPr>
      <w:widowControl w:val="0"/>
      <w:autoSpaceDE w:val="0"/>
      <w:autoSpaceDN w:val="0"/>
      <w:adjustRightInd w:val="0"/>
      <w:spacing w:line="40" w:lineRule="atLeast"/>
      <w:ind w:left="120"/>
      <w:jc w:val="right"/>
    </w:pPr>
    <w:rPr>
      <w:rFonts w:ascii="Helvetica" w:hAnsi="Helvetica" w:cs="Helvetica"/>
      <w:color w:val="000000"/>
      <w:sz w:val="18"/>
      <w:szCs w:val="18"/>
    </w:rPr>
  </w:style>
  <w:style w:type="paragraph" w:customStyle="1" w:styleId="tablestartheader">
    <w:name w:val="table.startheader"/>
    <w:uiPriority w:val="99"/>
    <w:rsid w:val="00EF1A74"/>
    <w:pPr>
      <w:widowControl w:val="0"/>
      <w:autoSpaceDE w:val="0"/>
      <w:autoSpaceDN w:val="0"/>
      <w:adjustRightInd w:val="0"/>
      <w:spacing w:after="240" w:line="40" w:lineRule="atLeast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divorientacyjna">
    <w:name w:val="div.orientacyjna"/>
    <w:uiPriority w:val="99"/>
    <w:rsid w:val="00EF1A74"/>
    <w:pPr>
      <w:widowControl w:val="0"/>
      <w:autoSpaceDE w:val="0"/>
      <w:autoSpaceDN w:val="0"/>
      <w:adjustRightInd w:val="0"/>
      <w:spacing w:before="60" w:after="60" w:line="40" w:lineRule="atLeast"/>
      <w:ind w:left="60" w:right="60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beckstartbox1">
    <w:name w:val=".beckstartbox1"/>
    <w:uiPriority w:val="99"/>
    <w:rsid w:val="00EF1A74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pmodul">
    <w:name w:val="p.modul"/>
    <w:uiPriority w:val="99"/>
    <w:rsid w:val="00EF1A74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hAnsi="Helvetica" w:cs="Helvetica"/>
      <w:b/>
      <w:bCs/>
      <w:color w:val="000000"/>
      <w:sz w:val="16"/>
      <w:szCs w:val="16"/>
    </w:rPr>
  </w:style>
  <w:style w:type="paragraph" w:customStyle="1" w:styleId="ramkawaznenazwa">
    <w:name w:val=".ramkawaznenazwa"/>
    <w:uiPriority w:val="99"/>
    <w:rsid w:val="00EF1A74"/>
    <w:pPr>
      <w:widowControl w:val="0"/>
      <w:autoSpaceDE w:val="0"/>
      <w:autoSpaceDN w:val="0"/>
      <w:adjustRightInd w:val="0"/>
      <w:spacing w:line="40" w:lineRule="atLeast"/>
      <w:ind w:left="60" w:right="60"/>
      <w:jc w:val="both"/>
    </w:pPr>
    <w:rPr>
      <w:rFonts w:ascii="Helvetica" w:hAnsi="Helvetica" w:cs="Helvetica"/>
      <w:b/>
      <w:bCs/>
      <w:color w:val="FFFFFF"/>
      <w:sz w:val="18"/>
      <w:szCs w:val="18"/>
    </w:rPr>
  </w:style>
  <w:style w:type="paragraph" w:customStyle="1" w:styleId="ptocpagenum">
    <w:name w:val="p.tocpagenum"/>
    <w:uiPriority w:val="99"/>
    <w:rsid w:val="00EF1A74"/>
    <w:pPr>
      <w:widowControl w:val="0"/>
      <w:autoSpaceDE w:val="0"/>
      <w:autoSpaceDN w:val="0"/>
      <w:adjustRightInd w:val="0"/>
      <w:spacing w:line="40" w:lineRule="atLeast"/>
      <w:jc w:val="right"/>
    </w:pPr>
    <w:rPr>
      <w:rFonts w:ascii="Helvetica" w:hAnsi="Helvetica" w:cs="Helvetica"/>
      <w:color w:val="000000"/>
      <w:sz w:val="18"/>
      <w:szCs w:val="18"/>
    </w:rPr>
  </w:style>
  <w:style w:type="paragraph" w:customStyle="1" w:styleId="ulorzlistawyrozniona">
    <w:name w:val="ul.orz_lista_wyrozniona"/>
    <w:uiPriority w:val="99"/>
    <w:rsid w:val="00EF1A74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hAnsi="Helvetica" w:cs="Helvetica"/>
      <w:i/>
      <w:iCs/>
      <w:color w:val="000000"/>
      <w:sz w:val="18"/>
      <w:szCs w:val="18"/>
    </w:rPr>
  </w:style>
  <w:style w:type="paragraph" w:customStyle="1" w:styleId="trmetrow">
    <w:name w:val="tr.metrow"/>
    <w:uiPriority w:val="99"/>
    <w:rsid w:val="00EF1A74"/>
    <w:pPr>
      <w:widowControl w:val="0"/>
      <w:autoSpaceDE w:val="0"/>
      <w:autoSpaceDN w:val="0"/>
      <w:adjustRightInd w:val="0"/>
      <w:spacing w:before="20" w:after="20" w:line="40" w:lineRule="atLeast"/>
      <w:ind w:left="20" w:right="20"/>
      <w:jc w:val="both"/>
    </w:pPr>
    <w:rPr>
      <w:rFonts w:ascii="Helvetica" w:hAnsi="Helvetica" w:cs="Helvetica"/>
      <w:color w:val="000000"/>
      <w:sz w:val="12"/>
      <w:szCs w:val="12"/>
    </w:rPr>
  </w:style>
  <w:style w:type="paragraph" w:customStyle="1" w:styleId="psrodtyt5">
    <w:name w:val="p.srodtyt5"/>
    <w:uiPriority w:val="99"/>
    <w:rsid w:val="00EF1A74"/>
    <w:pPr>
      <w:widowControl w:val="0"/>
      <w:autoSpaceDE w:val="0"/>
      <w:autoSpaceDN w:val="0"/>
      <w:adjustRightInd w:val="0"/>
      <w:spacing w:before="40" w:line="40" w:lineRule="atLeast"/>
      <w:ind w:left="700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tempautor">
    <w:name w:val=".temp_autor"/>
    <w:uiPriority w:val="99"/>
    <w:rsid w:val="00EF1A74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hAnsi="Helvetica" w:cs="Helvetica"/>
      <w:b/>
      <w:bCs/>
      <w:color w:val="000000"/>
      <w:sz w:val="18"/>
      <w:szCs w:val="18"/>
    </w:rPr>
  </w:style>
  <w:style w:type="paragraph" w:customStyle="1" w:styleId="psrodtyt6">
    <w:name w:val="p.srodtyt6"/>
    <w:uiPriority w:val="99"/>
    <w:rsid w:val="00EF1A74"/>
    <w:pPr>
      <w:widowControl w:val="0"/>
      <w:autoSpaceDE w:val="0"/>
      <w:autoSpaceDN w:val="0"/>
      <w:adjustRightInd w:val="0"/>
      <w:spacing w:before="40" w:line="40" w:lineRule="atLeast"/>
      <w:ind w:left="800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divparagraph">
    <w:name w:val="div.paragraph"/>
    <w:uiPriority w:val="99"/>
    <w:rsid w:val="00EF1A74"/>
    <w:pPr>
      <w:widowControl w:val="0"/>
      <w:autoSpaceDE w:val="0"/>
      <w:autoSpaceDN w:val="0"/>
      <w:adjustRightInd w:val="0"/>
      <w:spacing w:line="40" w:lineRule="atLeast"/>
    </w:pPr>
    <w:rPr>
      <w:rFonts w:ascii="Helvetica" w:hAnsi="Helvetica" w:cs="Helvetica"/>
      <w:color w:val="000000"/>
      <w:sz w:val="18"/>
      <w:szCs w:val="18"/>
    </w:rPr>
  </w:style>
  <w:style w:type="paragraph" w:customStyle="1" w:styleId="psrodtyt7">
    <w:name w:val="p.srodtyt7"/>
    <w:uiPriority w:val="99"/>
    <w:rsid w:val="00EF1A74"/>
    <w:pPr>
      <w:widowControl w:val="0"/>
      <w:autoSpaceDE w:val="0"/>
      <w:autoSpaceDN w:val="0"/>
      <w:adjustRightInd w:val="0"/>
      <w:spacing w:before="40" w:line="40" w:lineRule="atLeast"/>
      <w:ind w:left="920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rowcategory">
    <w:name w:val=".rowcategory"/>
    <w:uiPriority w:val="99"/>
    <w:rsid w:val="00EF1A74"/>
    <w:pPr>
      <w:widowControl w:val="0"/>
      <w:autoSpaceDE w:val="0"/>
      <w:autoSpaceDN w:val="0"/>
      <w:adjustRightInd w:val="0"/>
      <w:spacing w:before="120" w:line="40" w:lineRule="atLeast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tdmetcellleft">
    <w:name w:val="td.metcellleft"/>
    <w:uiPriority w:val="99"/>
    <w:rsid w:val="00EF1A74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hAnsi="Helvetica" w:cs="Helvetica"/>
      <w:color w:val="808080"/>
      <w:sz w:val="18"/>
      <w:szCs w:val="18"/>
    </w:rPr>
  </w:style>
  <w:style w:type="paragraph" w:customStyle="1" w:styleId="psrodtyt1">
    <w:name w:val="p.srodtyt1"/>
    <w:uiPriority w:val="99"/>
    <w:rsid w:val="00EF1A74"/>
    <w:pPr>
      <w:widowControl w:val="0"/>
      <w:autoSpaceDE w:val="0"/>
      <w:autoSpaceDN w:val="0"/>
      <w:adjustRightInd w:val="0"/>
      <w:spacing w:before="60" w:line="40" w:lineRule="atLeast"/>
      <w:ind w:left="260"/>
      <w:jc w:val="both"/>
    </w:pPr>
    <w:rPr>
      <w:rFonts w:ascii="Helvetica" w:hAnsi="Helvetica" w:cs="Helvetica"/>
      <w:color w:val="000000"/>
    </w:rPr>
  </w:style>
  <w:style w:type="paragraph" w:customStyle="1" w:styleId="psrodtyt2">
    <w:name w:val="p.srodtyt2"/>
    <w:uiPriority w:val="99"/>
    <w:rsid w:val="00EF1A74"/>
    <w:pPr>
      <w:widowControl w:val="0"/>
      <w:autoSpaceDE w:val="0"/>
      <w:autoSpaceDN w:val="0"/>
      <w:adjustRightInd w:val="0"/>
      <w:spacing w:before="40" w:line="40" w:lineRule="atLeast"/>
      <w:ind w:left="340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psrodtyt3">
    <w:name w:val="p.srodtyt3"/>
    <w:uiPriority w:val="99"/>
    <w:rsid w:val="00EF1A74"/>
    <w:pPr>
      <w:widowControl w:val="0"/>
      <w:autoSpaceDE w:val="0"/>
      <w:autoSpaceDN w:val="0"/>
      <w:adjustRightInd w:val="0"/>
      <w:spacing w:before="40" w:line="40" w:lineRule="atLeast"/>
      <w:ind w:left="460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psrodtyt4">
    <w:name w:val="p.srodtyt4"/>
    <w:uiPriority w:val="99"/>
    <w:rsid w:val="00EF1A74"/>
    <w:pPr>
      <w:widowControl w:val="0"/>
      <w:autoSpaceDE w:val="0"/>
      <w:autoSpaceDN w:val="0"/>
      <w:adjustRightInd w:val="0"/>
      <w:spacing w:before="40" w:line="40" w:lineRule="atLeast"/>
      <w:ind w:left="580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tablemettable">
    <w:name w:val="table.mettable"/>
    <w:uiPriority w:val="99"/>
    <w:rsid w:val="00EF1A74"/>
    <w:pPr>
      <w:widowControl w:val="0"/>
      <w:autoSpaceDE w:val="0"/>
      <w:autoSpaceDN w:val="0"/>
      <w:adjustRightInd w:val="0"/>
      <w:spacing w:before="180" w:after="180" w:line="40" w:lineRule="atLeast"/>
      <w:ind w:left="180" w:right="180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tabela">
    <w:name w:val="tabela"/>
    <w:uiPriority w:val="99"/>
    <w:rsid w:val="00EF1A74"/>
    <w:pPr>
      <w:widowControl w:val="0"/>
      <w:autoSpaceDE w:val="0"/>
      <w:autoSpaceDN w:val="0"/>
      <w:adjustRightInd w:val="0"/>
    </w:pPr>
    <w:rPr>
      <w:rFonts w:ascii="Helvetica" w:hAnsi="Helvetica" w:cs="Helvetica"/>
      <w:color w:val="000000"/>
      <w:sz w:val="18"/>
      <w:szCs w:val="18"/>
    </w:rPr>
  </w:style>
  <w:style w:type="paragraph" w:customStyle="1" w:styleId="spancytat">
    <w:name w:val="span.cytat"/>
    <w:uiPriority w:val="99"/>
    <w:rsid w:val="00EF1A74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hAnsi="Helvetica" w:cs="Helvetica"/>
      <w:color w:val="00FF00"/>
      <w:sz w:val="18"/>
      <w:szCs w:val="18"/>
    </w:rPr>
  </w:style>
  <w:style w:type="paragraph" w:customStyle="1" w:styleId="h2srodpodtytul">
    <w:name w:val="h2.srodpodtytul"/>
    <w:uiPriority w:val="99"/>
    <w:rsid w:val="00EF1A74"/>
    <w:pPr>
      <w:widowControl w:val="0"/>
      <w:autoSpaceDE w:val="0"/>
      <w:autoSpaceDN w:val="0"/>
      <w:adjustRightInd w:val="0"/>
      <w:spacing w:before="120" w:after="80" w:line="40" w:lineRule="atLeast"/>
      <w:jc w:val="center"/>
    </w:pPr>
    <w:rPr>
      <w:rFonts w:ascii="Helvetica" w:hAnsi="Helvetica" w:cs="Helvetica"/>
      <w:color w:val="000000"/>
    </w:rPr>
  </w:style>
  <w:style w:type="paragraph" w:customStyle="1" w:styleId="divstronablock">
    <w:name w:val="div.stronablock"/>
    <w:uiPriority w:val="99"/>
    <w:rsid w:val="00EF1A74"/>
    <w:pPr>
      <w:widowControl w:val="0"/>
      <w:autoSpaceDE w:val="0"/>
      <w:autoSpaceDN w:val="0"/>
      <w:adjustRightInd w:val="0"/>
      <w:spacing w:line="40" w:lineRule="atLeast"/>
      <w:jc w:val="center"/>
    </w:pPr>
    <w:rPr>
      <w:rFonts w:ascii="Helvetica" w:hAnsi="Helvetica" w:cs="Helvetica"/>
      <w:color w:val="000000"/>
      <w:sz w:val="18"/>
      <w:szCs w:val="18"/>
    </w:rPr>
  </w:style>
  <w:style w:type="paragraph" w:customStyle="1" w:styleId="ramkaorzeczenietresc">
    <w:name w:val=".ramkaorzeczenietresc"/>
    <w:uiPriority w:val="99"/>
    <w:rsid w:val="00EF1A74"/>
    <w:pPr>
      <w:widowControl w:val="0"/>
      <w:autoSpaceDE w:val="0"/>
      <w:autoSpaceDN w:val="0"/>
      <w:adjustRightInd w:val="0"/>
      <w:spacing w:before="60" w:after="60" w:line="40" w:lineRule="atLeast"/>
      <w:ind w:left="60" w:right="60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h3legoauthor">
    <w:name w:val="h3.lego_author"/>
    <w:uiPriority w:val="99"/>
    <w:rsid w:val="00EF1A74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hAnsi="Helvetica" w:cs="Helvetica"/>
      <w:i/>
      <w:iCs/>
      <w:color w:val="000000"/>
      <w:sz w:val="18"/>
      <w:szCs w:val="18"/>
    </w:rPr>
  </w:style>
  <w:style w:type="paragraph" w:customStyle="1" w:styleId="zmtableinner">
    <w:name w:val=".zmtableinner"/>
    <w:uiPriority w:val="99"/>
    <w:rsid w:val="00EF1A74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arttyt">
    <w:name w:val=".arttyt"/>
    <w:uiPriority w:val="99"/>
    <w:rsid w:val="00EF1A74"/>
    <w:pPr>
      <w:widowControl w:val="0"/>
      <w:autoSpaceDE w:val="0"/>
      <w:autoSpaceDN w:val="0"/>
      <w:adjustRightInd w:val="0"/>
      <w:spacing w:after="60" w:line="40" w:lineRule="atLeast"/>
      <w:ind w:right="600"/>
      <w:jc w:val="both"/>
    </w:pPr>
    <w:rPr>
      <w:rFonts w:ascii="Helvetica" w:hAnsi="Helvetica" w:cs="Helvetica"/>
      <w:b/>
      <w:bCs/>
      <w:color w:val="000000"/>
    </w:rPr>
  </w:style>
  <w:style w:type="paragraph" w:customStyle="1" w:styleId="zmtablerowheader">
    <w:name w:val=".zmtablerowheader"/>
    <w:uiPriority w:val="99"/>
    <w:rsid w:val="00EF1A74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hAnsi="Helvetica" w:cs="Helvetica"/>
      <w:b/>
      <w:bCs/>
      <w:color w:val="000000"/>
      <w:sz w:val="18"/>
      <w:szCs w:val="18"/>
    </w:rPr>
  </w:style>
  <w:style w:type="paragraph" w:customStyle="1" w:styleId="hitlist-img">
    <w:name w:val=".hitlist-img"/>
    <w:uiPriority w:val="99"/>
    <w:rsid w:val="00EF1A74"/>
    <w:pPr>
      <w:widowControl w:val="0"/>
      <w:autoSpaceDE w:val="0"/>
      <w:autoSpaceDN w:val="0"/>
      <w:adjustRightInd w:val="0"/>
      <w:spacing w:before="20" w:line="40" w:lineRule="atLeast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ramkaorzeczenie">
    <w:name w:val=".ramkaorzeczenie"/>
    <w:uiPriority w:val="99"/>
    <w:rsid w:val="00EF1A74"/>
    <w:pPr>
      <w:widowControl w:val="0"/>
      <w:autoSpaceDE w:val="0"/>
      <w:autoSpaceDN w:val="0"/>
      <w:adjustRightInd w:val="0"/>
      <w:spacing w:before="180" w:after="180" w:line="40" w:lineRule="atLeast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ramkaprzykladnazwa">
    <w:name w:val=".ramkaprzykladnazwa"/>
    <w:uiPriority w:val="99"/>
    <w:rsid w:val="00EF1A74"/>
    <w:pPr>
      <w:widowControl w:val="0"/>
      <w:autoSpaceDE w:val="0"/>
      <w:autoSpaceDN w:val="0"/>
      <w:adjustRightInd w:val="0"/>
      <w:spacing w:line="40" w:lineRule="atLeast"/>
      <w:ind w:left="60" w:right="60"/>
      <w:jc w:val="both"/>
    </w:pPr>
    <w:rPr>
      <w:rFonts w:ascii="Helvetica" w:hAnsi="Helvetica" w:cs="Helvetica"/>
      <w:b/>
      <w:bCs/>
      <w:color w:val="FFFFFF"/>
      <w:sz w:val="18"/>
      <w:szCs w:val="18"/>
    </w:rPr>
  </w:style>
  <w:style w:type="paragraph" w:customStyle="1" w:styleId="h1frontpagenadpisius">
    <w:name w:val="h1.frontpage_nadpis_ius"/>
    <w:uiPriority w:val="99"/>
    <w:rsid w:val="00EF1A74"/>
    <w:pPr>
      <w:widowControl w:val="0"/>
      <w:autoSpaceDE w:val="0"/>
      <w:autoSpaceDN w:val="0"/>
      <w:adjustRightInd w:val="0"/>
      <w:spacing w:before="180" w:line="340" w:lineRule="atLeast"/>
      <w:jc w:val="both"/>
    </w:pPr>
    <w:rPr>
      <w:rFonts w:ascii="Helvetica" w:hAnsi="Helvetica" w:cs="Helvetica"/>
      <w:color w:val="000000"/>
      <w:sz w:val="28"/>
      <w:szCs w:val="28"/>
    </w:rPr>
  </w:style>
  <w:style w:type="paragraph" w:customStyle="1" w:styleId="divpicture">
    <w:name w:val="div.picture"/>
    <w:uiPriority w:val="99"/>
    <w:rsid w:val="00EF1A74"/>
    <w:pPr>
      <w:widowControl w:val="0"/>
      <w:autoSpaceDE w:val="0"/>
      <w:autoSpaceDN w:val="0"/>
      <w:adjustRightInd w:val="0"/>
      <w:spacing w:before="60" w:after="60" w:line="40" w:lineRule="atLeast"/>
      <w:jc w:val="center"/>
    </w:pPr>
    <w:rPr>
      <w:rFonts w:ascii="Helvetica" w:hAnsi="Helvetica" w:cs="Helvetica"/>
      <w:color w:val="000000"/>
      <w:sz w:val="18"/>
      <w:szCs w:val="18"/>
    </w:rPr>
  </w:style>
  <w:style w:type="paragraph" w:customStyle="1" w:styleId="tablemaincenter">
    <w:name w:val="table.maincenter"/>
    <w:uiPriority w:val="99"/>
    <w:rsid w:val="00EF1A74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h1frontpageautor">
    <w:name w:val="h1.frontpage_autor"/>
    <w:uiPriority w:val="99"/>
    <w:rsid w:val="00EF1A74"/>
    <w:pPr>
      <w:widowControl w:val="0"/>
      <w:autoSpaceDE w:val="0"/>
      <w:autoSpaceDN w:val="0"/>
      <w:adjustRightInd w:val="0"/>
      <w:spacing w:line="240" w:lineRule="atLeast"/>
      <w:jc w:val="both"/>
    </w:pPr>
    <w:rPr>
      <w:rFonts w:ascii="Helvetica" w:hAnsi="Helvetica" w:cs="Helvetica"/>
      <w:i/>
      <w:iCs/>
      <w:color w:val="000000"/>
    </w:rPr>
  </w:style>
  <w:style w:type="paragraph" w:customStyle="1" w:styleId="tdmetcellright">
    <w:name w:val="td.metcellright"/>
    <w:uiPriority w:val="99"/>
    <w:rsid w:val="00EF1A74"/>
    <w:pPr>
      <w:widowControl w:val="0"/>
      <w:autoSpaceDE w:val="0"/>
      <w:autoSpaceDN w:val="0"/>
      <w:adjustRightInd w:val="0"/>
      <w:spacing w:line="40" w:lineRule="atLeast"/>
      <w:ind w:left="120"/>
      <w:jc w:val="right"/>
    </w:pPr>
    <w:rPr>
      <w:rFonts w:ascii="Helvetica" w:hAnsi="Helvetica" w:cs="Helvetica"/>
      <w:color w:val="000000"/>
      <w:sz w:val="18"/>
      <w:szCs w:val="18"/>
    </w:rPr>
  </w:style>
  <w:style w:type="paragraph" w:customStyle="1" w:styleId="pmain">
    <w:name w:val="p.main"/>
    <w:uiPriority w:val="99"/>
    <w:rsid w:val="00EF1A74"/>
    <w:pPr>
      <w:widowControl w:val="0"/>
      <w:autoSpaceDE w:val="0"/>
      <w:autoSpaceDN w:val="0"/>
      <w:adjustRightInd w:val="0"/>
      <w:spacing w:line="40" w:lineRule="atLeast"/>
      <w:ind w:left="120"/>
      <w:jc w:val="both"/>
    </w:pPr>
    <w:rPr>
      <w:rFonts w:ascii="Helvetica" w:hAnsi="Helvetica" w:cs="Helvetica"/>
      <w:b/>
      <w:bCs/>
      <w:color w:val="FFFFFF"/>
      <w:sz w:val="16"/>
      <w:szCs w:val="16"/>
    </w:rPr>
  </w:style>
  <w:style w:type="paragraph" w:customStyle="1" w:styleId="iuscell">
    <w:name w:val=".iuscell"/>
    <w:uiPriority w:val="99"/>
    <w:rsid w:val="00EF1A74"/>
    <w:pPr>
      <w:widowControl w:val="0"/>
      <w:autoSpaceDE w:val="0"/>
      <w:autoSpaceDN w:val="0"/>
      <w:adjustRightInd w:val="0"/>
      <w:spacing w:before="40" w:after="40" w:line="40" w:lineRule="atLeast"/>
      <w:ind w:left="40" w:right="40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nrbrzegwide">
    <w:name w:val=".nrbrzegwide"/>
    <w:uiPriority w:val="99"/>
    <w:rsid w:val="00EF1A74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hAnsi="Helvetica" w:cs="Helvetica"/>
      <w:color w:val="808080"/>
      <w:sz w:val="18"/>
      <w:szCs w:val="18"/>
    </w:rPr>
  </w:style>
  <w:style w:type="paragraph" w:customStyle="1" w:styleId="h2proms">
    <w:name w:val="h2.proms"/>
    <w:uiPriority w:val="99"/>
    <w:rsid w:val="00EF1A74"/>
    <w:pPr>
      <w:widowControl w:val="0"/>
      <w:autoSpaceDE w:val="0"/>
      <w:autoSpaceDN w:val="0"/>
      <w:adjustRightInd w:val="0"/>
      <w:spacing w:before="180" w:after="180" w:line="40" w:lineRule="atLeast"/>
      <w:ind w:left="180" w:right="180"/>
      <w:jc w:val="both"/>
    </w:pPr>
    <w:rPr>
      <w:rFonts w:ascii="Helvetica" w:hAnsi="Helvetica" w:cs="Helvetica"/>
      <w:b/>
      <w:bCs/>
      <w:color w:val="000000"/>
    </w:rPr>
  </w:style>
  <w:style w:type="paragraph" w:customStyle="1" w:styleId="sub-guides">
    <w:name w:val=".sub-guides"/>
    <w:uiPriority w:val="99"/>
    <w:rsid w:val="00EF1A74"/>
    <w:pPr>
      <w:widowControl w:val="0"/>
      <w:autoSpaceDE w:val="0"/>
      <w:autoSpaceDN w:val="0"/>
      <w:adjustRightInd w:val="0"/>
      <w:spacing w:line="40" w:lineRule="atLeast"/>
      <w:ind w:left="580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h2srodpodtytulorz">
    <w:name w:val="h2.srodpodtytulorz"/>
    <w:uiPriority w:val="99"/>
    <w:rsid w:val="00EF1A74"/>
    <w:pPr>
      <w:widowControl w:val="0"/>
      <w:autoSpaceDE w:val="0"/>
      <w:autoSpaceDN w:val="0"/>
      <w:adjustRightInd w:val="0"/>
      <w:spacing w:before="280" w:after="120" w:line="40" w:lineRule="atLeast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orznumer">
    <w:name w:val=".orz_numer"/>
    <w:uiPriority w:val="99"/>
    <w:rsid w:val="00EF1A74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hAnsi="Helvetica" w:cs="Helvetica"/>
      <w:i/>
      <w:iCs/>
      <w:color w:val="000000"/>
      <w:sz w:val="18"/>
      <w:szCs w:val="18"/>
    </w:rPr>
  </w:style>
  <w:style w:type="paragraph" w:customStyle="1" w:styleId="ramkaorzeczenienazwa">
    <w:name w:val=".ramkaorzeczenienazwa"/>
    <w:uiPriority w:val="99"/>
    <w:rsid w:val="00EF1A74"/>
    <w:pPr>
      <w:widowControl w:val="0"/>
      <w:autoSpaceDE w:val="0"/>
      <w:autoSpaceDN w:val="0"/>
      <w:adjustRightInd w:val="0"/>
      <w:spacing w:line="40" w:lineRule="atLeast"/>
      <w:ind w:left="60" w:right="60"/>
      <w:jc w:val="both"/>
    </w:pPr>
    <w:rPr>
      <w:rFonts w:ascii="Helvetica" w:hAnsi="Helvetica" w:cs="Helvetica"/>
      <w:b/>
      <w:bCs/>
      <w:color w:val="FFFFFF"/>
      <w:sz w:val="18"/>
      <w:szCs w:val="18"/>
    </w:rPr>
  </w:style>
  <w:style w:type="paragraph" w:customStyle="1" w:styleId="tdmain">
    <w:name w:val="td.main"/>
    <w:uiPriority w:val="99"/>
    <w:rsid w:val="00EF1A74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hAnsi="Helvetica" w:cs="Helvetica"/>
      <w:color w:val="FFFFFF"/>
      <w:sz w:val="18"/>
      <w:szCs w:val="18"/>
    </w:rPr>
  </w:style>
  <w:style w:type="paragraph" w:customStyle="1" w:styleId="pparorig">
    <w:name w:val="p.parorig"/>
    <w:uiPriority w:val="99"/>
    <w:rsid w:val="00EF1A74"/>
    <w:pPr>
      <w:widowControl w:val="0"/>
      <w:autoSpaceDE w:val="0"/>
      <w:autoSpaceDN w:val="0"/>
      <w:adjustRightInd w:val="0"/>
      <w:spacing w:line="40" w:lineRule="atLeast"/>
      <w:jc w:val="center"/>
    </w:pPr>
    <w:rPr>
      <w:rFonts w:ascii="Helvetica" w:hAnsi="Helvetica" w:cs="Helvetica"/>
      <w:color w:val="000000"/>
      <w:sz w:val="18"/>
      <w:szCs w:val="18"/>
    </w:rPr>
  </w:style>
  <w:style w:type="paragraph" w:customStyle="1" w:styleId="tdmetrictitleimg">
    <w:name w:val="td.metric_title_img"/>
    <w:uiPriority w:val="99"/>
    <w:rsid w:val="00EF1A74"/>
    <w:pPr>
      <w:widowControl w:val="0"/>
      <w:autoSpaceDE w:val="0"/>
      <w:autoSpaceDN w:val="0"/>
      <w:adjustRightInd w:val="0"/>
      <w:spacing w:before="60" w:after="60" w:line="40" w:lineRule="atLeast"/>
      <w:jc w:val="both"/>
    </w:pPr>
    <w:rPr>
      <w:rFonts w:ascii="Helvetica" w:hAnsi="Helvetica" w:cs="Helvetica"/>
      <w:b/>
      <w:bCs/>
      <w:color w:val="000000"/>
      <w:sz w:val="18"/>
      <w:szCs w:val="18"/>
    </w:rPr>
  </w:style>
  <w:style w:type="paragraph" w:customStyle="1" w:styleId="showhide">
    <w:name w:val=".showhide"/>
    <w:uiPriority w:val="99"/>
    <w:rsid w:val="00EF1A74"/>
    <w:pPr>
      <w:widowControl w:val="0"/>
      <w:autoSpaceDE w:val="0"/>
      <w:autoSpaceDN w:val="0"/>
      <w:adjustRightInd w:val="0"/>
      <w:spacing w:after="240" w:line="220" w:lineRule="atLeast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h1frontpagenadpis1">
    <w:name w:val="h1.frontpage_nadpis1"/>
    <w:uiPriority w:val="99"/>
    <w:rsid w:val="00EF1A74"/>
    <w:pPr>
      <w:widowControl w:val="0"/>
      <w:autoSpaceDE w:val="0"/>
      <w:autoSpaceDN w:val="0"/>
      <w:adjustRightInd w:val="0"/>
      <w:spacing w:line="240" w:lineRule="atLeast"/>
      <w:jc w:val="both"/>
    </w:pPr>
    <w:rPr>
      <w:rFonts w:ascii="Helvetica" w:hAnsi="Helvetica" w:cs="Helvetica"/>
      <w:color w:val="000000"/>
    </w:rPr>
  </w:style>
  <w:style w:type="paragraph" w:customStyle="1" w:styleId="divszczegol">
    <w:name w:val="div.szczegol"/>
    <w:uiPriority w:val="99"/>
    <w:rsid w:val="00EF1A74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hAnsi="Helvetica" w:cs="Helvetica"/>
      <w:color w:val="000000"/>
      <w:sz w:val="16"/>
      <w:szCs w:val="16"/>
    </w:rPr>
  </w:style>
  <w:style w:type="paragraph" w:customStyle="1" w:styleId="pnaglowekcenter">
    <w:name w:val="p.naglowek_center"/>
    <w:uiPriority w:val="99"/>
    <w:rsid w:val="00EF1A74"/>
    <w:pPr>
      <w:widowControl w:val="0"/>
      <w:autoSpaceDE w:val="0"/>
      <w:autoSpaceDN w:val="0"/>
      <w:adjustRightInd w:val="0"/>
      <w:spacing w:line="40" w:lineRule="atLeast"/>
      <w:jc w:val="center"/>
    </w:pPr>
    <w:rPr>
      <w:rFonts w:ascii="Helvetica" w:hAnsi="Helvetica" w:cs="Helvetica"/>
      <w:color w:val="000000"/>
      <w:sz w:val="18"/>
      <w:szCs w:val="18"/>
    </w:rPr>
  </w:style>
  <w:style w:type="paragraph" w:customStyle="1" w:styleId="kompunkt">
    <w:name w:val=".kompunkt"/>
    <w:uiPriority w:val="99"/>
    <w:rsid w:val="00EF1A74"/>
    <w:pPr>
      <w:widowControl w:val="0"/>
      <w:autoSpaceDE w:val="0"/>
      <w:autoSpaceDN w:val="0"/>
      <w:adjustRightInd w:val="0"/>
      <w:spacing w:line="40" w:lineRule="atLeast"/>
      <w:ind w:left="460" w:right="540" w:hanging="260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partyt">
    <w:name w:val=".partyt"/>
    <w:uiPriority w:val="99"/>
    <w:rsid w:val="00EF1A74"/>
    <w:pPr>
      <w:widowControl w:val="0"/>
      <w:autoSpaceDE w:val="0"/>
      <w:autoSpaceDN w:val="0"/>
      <w:adjustRightInd w:val="0"/>
      <w:spacing w:after="60" w:line="40" w:lineRule="atLeast"/>
      <w:ind w:right="540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spanarticletitle">
    <w:name w:val="span.articletitle"/>
    <w:uiPriority w:val="99"/>
    <w:rsid w:val="00EF1A74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Helvetica" w:hAnsi="Helvetica" w:cs="Helvetica"/>
      <w:b/>
      <w:bCs/>
      <w:color w:val="000000"/>
      <w:sz w:val="18"/>
      <w:szCs w:val="18"/>
    </w:rPr>
  </w:style>
  <w:style w:type="paragraph" w:customStyle="1" w:styleId="pfrontpageautor">
    <w:name w:val="p.frontpage_autor"/>
    <w:uiPriority w:val="99"/>
    <w:rsid w:val="00EF1A74"/>
    <w:pPr>
      <w:widowControl w:val="0"/>
      <w:autoSpaceDE w:val="0"/>
      <w:autoSpaceDN w:val="0"/>
      <w:adjustRightInd w:val="0"/>
      <w:spacing w:line="240" w:lineRule="atLeast"/>
      <w:jc w:val="both"/>
    </w:pPr>
    <w:rPr>
      <w:rFonts w:ascii="Helvetica" w:hAnsi="Helvetica" w:cs="Helvetica"/>
      <w:i/>
      <w:iCs/>
      <w:color w:val="000000"/>
    </w:rPr>
  </w:style>
  <w:style w:type="table" w:styleId="Tabela-Siatka">
    <w:name w:val="Table Grid"/>
    <w:basedOn w:val="Standardowy"/>
    <w:uiPriority w:val="39"/>
    <w:rsid w:val="00EF1A74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ZNZACZNIKAwskazanienrzacznika">
    <w:name w:val="OZN_ZAŁĄCZNIKA – wskazanie nr załącznika"/>
    <w:basedOn w:val="Normalny"/>
    <w:uiPriority w:val="28"/>
    <w:qFormat/>
    <w:rsid w:val="00EF1A74"/>
    <w:pPr>
      <w:keepNext/>
      <w:widowControl/>
      <w:suppressAutoHyphens w:val="0"/>
      <w:autoSpaceDE/>
      <w:autoSpaceDN/>
      <w:jc w:val="right"/>
      <w:textAlignment w:val="auto"/>
    </w:pPr>
    <w:rPr>
      <w:b/>
    </w:rPr>
  </w:style>
  <w:style w:type="paragraph" w:customStyle="1" w:styleId="TEKSTZacznikido">
    <w:name w:val="TEKST&quot;Załącznik(i) do ...&quot;"/>
    <w:uiPriority w:val="28"/>
    <w:qFormat/>
    <w:rsid w:val="00EF1A74"/>
    <w:pPr>
      <w:keepNext/>
      <w:spacing w:after="240"/>
      <w:ind w:left="5670"/>
      <w:contextualSpacing/>
    </w:pPr>
    <w:rPr>
      <w:rFonts w:ascii="Times New Roman" w:hAnsi="Times New Roman" w:cs="Arial"/>
      <w:sz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172DC9"/>
    <w:pPr>
      <w:spacing w:before="240" w:after="60"/>
      <w:jc w:val="center"/>
      <w:outlineLvl w:val="0"/>
    </w:pPr>
    <w:rPr>
      <w:rFonts w:ascii="Calibri Light" w:hAnsi="Calibri Light" w:cs="Times New Roman"/>
      <w:b/>
      <w:bCs/>
      <w:kern w:val="28"/>
      <w:sz w:val="32"/>
      <w:szCs w:val="32"/>
    </w:rPr>
  </w:style>
  <w:style w:type="character" w:customStyle="1" w:styleId="TytuZnak">
    <w:name w:val="Tytuł Znak"/>
    <w:link w:val="Tytu"/>
    <w:uiPriority w:val="10"/>
    <w:rsid w:val="00172DC9"/>
    <w:rPr>
      <w:rFonts w:ascii="Calibri Light" w:eastAsia="Times New Roman" w:hAnsi="Calibri Light" w:cs="Times New Roman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7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4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9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8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system32\Szablon%20projektu%20aktu%20prawnego%203_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5CB8B1-3DFE-4374-9358-0C40CA970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projektu aktu prawnego 3_0</Template>
  <TotalTime>1</TotalTime>
  <Pages>11</Pages>
  <Words>1700</Words>
  <Characters>10205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szablon projektu aktu prawnego</vt:lpstr>
    </vt:vector>
  </TitlesOfParts>
  <Company>HP</Company>
  <LinksUpToDate>false</LinksUpToDate>
  <CharactersWithSpaces>11882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projektu aktu prawnego</dc:title>
  <dc:subject>schema</dc:subject>
  <dc:creator>Sielamowicz Tomasz</dc:creator>
  <cp:lastModifiedBy>Czarnecka Grażyna</cp:lastModifiedBy>
  <cp:revision>5</cp:revision>
  <cp:lastPrinted>2015-03-18T08:56:00Z</cp:lastPrinted>
  <dcterms:created xsi:type="dcterms:W3CDTF">2022-05-18T07:47:00Z</dcterms:created>
  <dcterms:modified xsi:type="dcterms:W3CDTF">2022-05-18T09:54:00Z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soba">
    <vt:lpwstr>MSZCZEPK</vt:lpwstr>
  </property>
  <property fmtid="{D5CDD505-2E9C-101B-9397-08002B2CF9AE}" pid="3" name="NazwaPliku">
    <vt:lpwstr>26-01-proj rozp MŚ+OSR-po konsultacjach+WZK Victoria.doc</vt:lpwstr>
  </property>
  <property fmtid="{D5CDD505-2E9C-101B-9397-08002B2CF9AE}" pid="4" name="Subject">
    <vt:lpwstr>schema</vt:lpwstr>
  </property>
  <property fmtid="{D5CDD505-2E9C-101B-9397-08002B2CF9AE}" pid="5" name="Keywords">
    <vt:lpwstr/>
  </property>
  <property fmtid="{D5CDD505-2E9C-101B-9397-08002B2CF9AE}" pid="6" name="_Author">
    <vt:lpwstr>Maria Szczepka-Wojtyrowska</vt:lpwstr>
  </property>
  <property fmtid="{D5CDD505-2E9C-101B-9397-08002B2CF9AE}" pid="7" name="_Category">
    <vt:lpwstr/>
  </property>
  <property fmtid="{D5CDD505-2E9C-101B-9397-08002B2CF9AE}" pid="8" name="Categories">
    <vt:lpwstr/>
  </property>
  <property fmtid="{D5CDD505-2E9C-101B-9397-08002B2CF9AE}" pid="9" name="Approval Level">
    <vt:lpwstr/>
  </property>
  <property fmtid="{D5CDD505-2E9C-101B-9397-08002B2CF9AE}" pid="10" name="_Comments">
    <vt:lpwstr/>
  </property>
  <property fmtid="{D5CDD505-2E9C-101B-9397-08002B2CF9AE}" pid="11" name="Assigned To">
    <vt:lpwstr/>
  </property>
</Properties>
</file>